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CAC92" w14:textId="106E574B" w:rsidR="00692C8C" w:rsidRDefault="001531C8" w:rsidP="00110DBB">
      <w:pPr>
        <w:pStyle w:val="Otsikko"/>
      </w:pPr>
      <w:sdt>
        <w:sdtPr>
          <w:alias w:val="Title"/>
          <w:tag w:val=""/>
          <w:id w:val="-741177414"/>
          <w:placeholder>
            <w:docPart w:val="99B4D0AA607A4AB6A8F2804E96CD0941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157F5D">
            <w:t xml:space="preserve">LUOLA, </w:t>
          </w:r>
          <w:r w:rsidR="007A7295">
            <w:t>Savilahden liikunta- ja tapahtumakeskus</w:t>
          </w:r>
          <w:r w:rsidR="00B949EE">
            <w:t xml:space="preserve"> </w:t>
          </w:r>
          <w:r w:rsidR="00644945">
            <w:t xml:space="preserve">Vko </w:t>
          </w:r>
          <w:r w:rsidR="005C0AE1">
            <w:t>50</w:t>
          </w:r>
          <w:r w:rsidR="00644945">
            <w:t>/2022</w:t>
          </w:r>
        </w:sdtContent>
      </w:sdt>
    </w:p>
    <w:p w14:paraId="43532C62" w14:textId="330D7D13" w:rsidR="007A7295" w:rsidRPr="000A5D74" w:rsidRDefault="007A7295" w:rsidP="007A7295">
      <w:pPr>
        <w:rPr>
          <w:b/>
          <w:bCs/>
          <w:sz w:val="24"/>
          <w:szCs w:val="24"/>
        </w:rPr>
      </w:pPr>
      <w:r w:rsidRPr="000A5D74">
        <w:rPr>
          <w:b/>
          <w:bCs/>
          <w:sz w:val="24"/>
          <w:szCs w:val="24"/>
        </w:rPr>
        <w:t>Työmaatilanne</w:t>
      </w:r>
    </w:p>
    <w:p w14:paraId="27841BAB" w14:textId="511CB423" w:rsidR="007A7295" w:rsidRPr="000A5D74" w:rsidRDefault="005C5A22" w:rsidP="007A7295">
      <w:pPr>
        <w:rPr>
          <w:sz w:val="24"/>
          <w:szCs w:val="24"/>
        </w:rPr>
      </w:pPr>
      <w:r w:rsidRPr="000A5D74">
        <w:rPr>
          <w:sz w:val="24"/>
          <w:szCs w:val="24"/>
        </w:rPr>
        <w:t xml:space="preserve">2. vaiheen työt </w:t>
      </w:r>
      <w:r w:rsidR="004F1BDB" w:rsidRPr="000A5D74">
        <w:rPr>
          <w:sz w:val="24"/>
          <w:szCs w:val="24"/>
        </w:rPr>
        <w:t>käynnissä</w:t>
      </w:r>
      <w:r w:rsidR="007009E8" w:rsidRPr="000A5D74">
        <w:rPr>
          <w:sz w:val="24"/>
          <w:szCs w:val="24"/>
        </w:rPr>
        <w:t xml:space="preserve"> </w:t>
      </w:r>
    </w:p>
    <w:p w14:paraId="41A34890" w14:textId="302391CF" w:rsidR="007A7295" w:rsidRPr="000A5D74" w:rsidRDefault="007A7295" w:rsidP="007A7295">
      <w:pPr>
        <w:rPr>
          <w:b/>
          <w:bCs/>
          <w:sz w:val="24"/>
          <w:szCs w:val="24"/>
        </w:rPr>
      </w:pPr>
    </w:p>
    <w:p w14:paraId="79A59661" w14:textId="102FE3B2" w:rsidR="00FC58D7" w:rsidRPr="000A5D74" w:rsidRDefault="007A7295" w:rsidP="00FC58D7">
      <w:pPr>
        <w:rPr>
          <w:b/>
          <w:bCs/>
          <w:sz w:val="24"/>
          <w:szCs w:val="24"/>
        </w:rPr>
      </w:pPr>
      <w:r w:rsidRPr="000A5D74">
        <w:rPr>
          <w:b/>
          <w:bCs/>
          <w:sz w:val="24"/>
          <w:szCs w:val="24"/>
        </w:rPr>
        <w:t>Käynnissä olevat työvaiheet</w:t>
      </w:r>
    </w:p>
    <w:p w14:paraId="571D00D8" w14:textId="6E6B02E2" w:rsidR="00AE330F" w:rsidRPr="000A5D74" w:rsidRDefault="00FC58D7" w:rsidP="000A5D74">
      <w:pPr>
        <w:pStyle w:val="Luettelokappale"/>
        <w:numPr>
          <w:ilvl w:val="0"/>
          <w:numId w:val="11"/>
        </w:numPr>
        <w:rPr>
          <w:sz w:val="24"/>
          <w:szCs w:val="24"/>
        </w:rPr>
      </w:pPr>
      <w:r w:rsidRPr="000A5D74">
        <w:rPr>
          <w:sz w:val="24"/>
          <w:szCs w:val="24"/>
        </w:rPr>
        <w:t>H1</w:t>
      </w:r>
      <w:r w:rsidR="000A5D74">
        <w:rPr>
          <w:sz w:val="24"/>
          <w:szCs w:val="24"/>
        </w:rPr>
        <w:t>-</w:t>
      </w:r>
      <w:r w:rsidRPr="000A5D74">
        <w:rPr>
          <w:sz w:val="24"/>
          <w:szCs w:val="24"/>
        </w:rPr>
        <w:t xml:space="preserve">lohkon </w:t>
      </w:r>
      <w:r w:rsidR="00241BEA" w:rsidRPr="000A5D74">
        <w:rPr>
          <w:sz w:val="24"/>
          <w:szCs w:val="24"/>
        </w:rPr>
        <w:t>perust</w:t>
      </w:r>
      <w:r w:rsidR="007D3E2C" w:rsidRPr="000A5D74">
        <w:rPr>
          <w:sz w:val="24"/>
          <w:szCs w:val="24"/>
        </w:rPr>
        <w:t>uksien muotti- ja raudoitustyöt</w:t>
      </w:r>
      <w:r w:rsidR="009260FA" w:rsidRPr="000A5D74">
        <w:rPr>
          <w:sz w:val="24"/>
          <w:szCs w:val="24"/>
        </w:rPr>
        <w:t xml:space="preserve"> sekä betonointi</w:t>
      </w:r>
    </w:p>
    <w:p w14:paraId="66EF736A" w14:textId="21502CED" w:rsidR="003C467A" w:rsidRPr="000A5D74" w:rsidRDefault="003C467A" w:rsidP="000A5D74">
      <w:pPr>
        <w:pStyle w:val="Luettelokappale"/>
        <w:numPr>
          <w:ilvl w:val="0"/>
          <w:numId w:val="11"/>
        </w:numPr>
        <w:rPr>
          <w:sz w:val="24"/>
          <w:szCs w:val="24"/>
        </w:rPr>
      </w:pPr>
      <w:r w:rsidRPr="000A5D74">
        <w:rPr>
          <w:sz w:val="24"/>
          <w:szCs w:val="24"/>
        </w:rPr>
        <w:t>H1</w:t>
      </w:r>
      <w:r w:rsidR="000A5D74">
        <w:rPr>
          <w:sz w:val="24"/>
          <w:szCs w:val="24"/>
        </w:rPr>
        <w:t>-</w:t>
      </w:r>
      <w:r w:rsidRPr="000A5D74">
        <w:rPr>
          <w:sz w:val="24"/>
          <w:szCs w:val="24"/>
        </w:rPr>
        <w:t>lohkon betonirunkotyöt</w:t>
      </w:r>
    </w:p>
    <w:p w14:paraId="2A38FA84" w14:textId="0FE865F8" w:rsidR="003C467A" w:rsidRPr="000A5D74" w:rsidRDefault="003C467A" w:rsidP="000A5D74">
      <w:pPr>
        <w:pStyle w:val="Luettelokappale"/>
        <w:numPr>
          <w:ilvl w:val="0"/>
          <w:numId w:val="11"/>
        </w:numPr>
        <w:rPr>
          <w:sz w:val="24"/>
          <w:szCs w:val="24"/>
        </w:rPr>
      </w:pPr>
      <w:r w:rsidRPr="000A5D74">
        <w:rPr>
          <w:sz w:val="24"/>
          <w:szCs w:val="24"/>
        </w:rPr>
        <w:t>H1</w:t>
      </w:r>
      <w:r w:rsidR="000A5D74">
        <w:rPr>
          <w:sz w:val="24"/>
          <w:szCs w:val="24"/>
        </w:rPr>
        <w:t>-</w:t>
      </w:r>
      <w:r w:rsidRPr="000A5D74">
        <w:rPr>
          <w:sz w:val="24"/>
          <w:szCs w:val="24"/>
        </w:rPr>
        <w:t xml:space="preserve">lohkon viemäreiden ja salaojien asennus </w:t>
      </w:r>
    </w:p>
    <w:p w14:paraId="06FF44BC" w14:textId="4827557A" w:rsidR="00637220" w:rsidRPr="000A5D74" w:rsidRDefault="00637220" w:rsidP="000A5D74">
      <w:pPr>
        <w:pStyle w:val="Luettelokappale"/>
        <w:numPr>
          <w:ilvl w:val="0"/>
          <w:numId w:val="11"/>
        </w:numPr>
        <w:rPr>
          <w:sz w:val="24"/>
          <w:szCs w:val="24"/>
        </w:rPr>
      </w:pPr>
      <w:r w:rsidRPr="000A5D74">
        <w:rPr>
          <w:sz w:val="24"/>
          <w:szCs w:val="24"/>
        </w:rPr>
        <w:t>H1</w:t>
      </w:r>
      <w:r w:rsidR="000A5D74">
        <w:rPr>
          <w:sz w:val="24"/>
          <w:szCs w:val="24"/>
        </w:rPr>
        <w:t>-</w:t>
      </w:r>
      <w:r w:rsidRPr="000A5D74">
        <w:rPr>
          <w:sz w:val="24"/>
          <w:szCs w:val="24"/>
        </w:rPr>
        <w:t xml:space="preserve">lohkon </w:t>
      </w:r>
      <w:r w:rsidR="000A5D74">
        <w:rPr>
          <w:sz w:val="24"/>
          <w:szCs w:val="24"/>
        </w:rPr>
        <w:t>m</w:t>
      </w:r>
      <w:r w:rsidRPr="000A5D74">
        <w:rPr>
          <w:sz w:val="24"/>
          <w:szCs w:val="24"/>
        </w:rPr>
        <w:t>aalämpöporaukset ja maalämpöputkitukset</w:t>
      </w:r>
    </w:p>
    <w:p w14:paraId="164AF82F" w14:textId="40C17BA0" w:rsidR="003C467A" w:rsidRPr="000A5D74" w:rsidRDefault="003C467A" w:rsidP="000A5D74">
      <w:pPr>
        <w:pStyle w:val="Luettelokappale"/>
        <w:numPr>
          <w:ilvl w:val="0"/>
          <w:numId w:val="11"/>
        </w:numPr>
        <w:rPr>
          <w:sz w:val="24"/>
          <w:szCs w:val="24"/>
        </w:rPr>
      </w:pPr>
      <w:r w:rsidRPr="000A5D74">
        <w:rPr>
          <w:sz w:val="24"/>
          <w:szCs w:val="24"/>
        </w:rPr>
        <w:t>R2</w:t>
      </w:r>
      <w:r w:rsidR="000A5D74">
        <w:rPr>
          <w:sz w:val="24"/>
          <w:szCs w:val="24"/>
        </w:rPr>
        <w:t>-</w:t>
      </w:r>
      <w:r w:rsidRPr="000A5D74">
        <w:rPr>
          <w:sz w:val="24"/>
          <w:szCs w:val="24"/>
        </w:rPr>
        <w:t>lohkon seinien muotti- ja raudoitustyöt sekä betonointi</w:t>
      </w:r>
    </w:p>
    <w:p w14:paraId="27EF6825" w14:textId="5F997D57" w:rsidR="003930BB" w:rsidRPr="000A5D74" w:rsidRDefault="003930BB" w:rsidP="000A5D74">
      <w:pPr>
        <w:pStyle w:val="Luettelokappale"/>
        <w:numPr>
          <w:ilvl w:val="0"/>
          <w:numId w:val="11"/>
        </w:numPr>
        <w:rPr>
          <w:sz w:val="24"/>
          <w:szCs w:val="24"/>
        </w:rPr>
      </w:pPr>
      <w:r w:rsidRPr="000A5D74">
        <w:rPr>
          <w:sz w:val="24"/>
          <w:szCs w:val="24"/>
        </w:rPr>
        <w:t xml:space="preserve">Tunneli </w:t>
      </w:r>
      <w:r w:rsidR="007D3E2C" w:rsidRPr="000A5D74">
        <w:rPr>
          <w:sz w:val="24"/>
          <w:szCs w:val="24"/>
        </w:rPr>
        <w:t>4-</w:t>
      </w:r>
      <w:r w:rsidRPr="000A5D74">
        <w:rPr>
          <w:sz w:val="24"/>
          <w:szCs w:val="24"/>
        </w:rPr>
        <w:t>5 väestönsuojaseinien muotti</w:t>
      </w:r>
      <w:r w:rsidR="00AE44EC" w:rsidRPr="000A5D74">
        <w:rPr>
          <w:sz w:val="24"/>
          <w:szCs w:val="24"/>
        </w:rPr>
        <w:t xml:space="preserve">- </w:t>
      </w:r>
      <w:r w:rsidR="000A5D74">
        <w:rPr>
          <w:sz w:val="24"/>
          <w:szCs w:val="24"/>
        </w:rPr>
        <w:t xml:space="preserve">ja </w:t>
      </w:r>
      <w:r w:rsidR="00AE44EC" w:rsidRPr="000A5D74">
        <w:rPr>
          <w:sz w:val="24"/>
          <w:szCs w:val="24"/>
        </w:rPr>
        <w:t>raudoitus</w:t>
      </w:r>
      <w:r w:rsidRPr="000A5D74">
        <w:rPr>
          <w:sz w:val="24"/>
          <w:szCs w:val="24"/>
        </w:rPr>
        <w:t>työt</w:t>
      </w:r>
      <w:r w:rsidR="00AE44EC" w:rsidRPr="000A5D74">
        <w:rPr>
          <w:sz w:val="24"/>
          <w:szCs w:val="24"/>
        </w:rPr>
        <w:t xml:space="preserve"> sekä betonointityöt</w:t>
      </w:r>
    </w:p>
    <w:p w14:paraId="4CB67BDC" w14:textId="221BB43E" w:rsidR="00A00A4E" w:rsidRPr="000A5D74" w:rsidRDefault="00A00A4E" w:rsidP="000A5D74">
      <w:pPr>
        <w:pStyle w:val="Luettelokappale"/>
        <w:numPr>
          <w:ilvl w:val="0"/>
          <w:numId w:val="11"/>
        </w:numPr>
        <w:rPr>
          <w:sz w:val="24"/>
          <w:szCs w:val="24"/>
        </w:rPr>
      </w:pPr>
      <w:r w:rsidRPr="000A5D74">
        <w:rPr>
          <w:sz w:val="24"/>
          <w:szCs w:val="24"/>
        </w:rPr>
        <w:t xml:space="preserve">Hissikuilun muotti- ja raudoitustyöt </w:t>
      </w:r>
    </w:p>
    <w:p w14:paraId="48E74012" w14:textId="1BDE7662" w:rsidR="003C467A" w:rsidRPr="000A5D74" w:rsidRDefault="003C467A" w:rsidP="000A5D74">
      <w:pPr>
        <w:pStyle w:val="Luettelokappale"/>
        <w:numPr>
          <w:ilvl w:val="0"/>
          <w:numId w:val="11"/>
        </w:numPr>
        <w:rPr>
          <w:sz w:val="24"/>
          <w:szCs w:val="24"/>
        </w:rPr>
      </w:pPr>
      <w:r w:rsidRPr="000A5D74">
        <w:rPr>
          <w:sz w:val="24"/>
          <w:szCs w:val="24"/>
        </w:rPr>
        <w:t>Tunneleiden 1-3 ja 7 kalliotartuntojen poraukset ja injektoinnit</w:t>
      </w:r>
    </w:p>
    <w:p w14:paraId="3DEE9F49" w14:textId="02DBC590" w:rsidR="00637220" w:rsidRPr="000A5D74" w:rsidRDefault="00637220" w:rsidP="000A5D74">
      <w:pPr>
        <w:pStyle w:val="Luettelokappale"/>
        <w:numPr>
          <w:ilvl w:val="0"/>
          <w:numId w:val="11"/>
        </w:numPr>
        <w:rPr>
          <w:sz w:val="24"/>
          <w:szCs w:val="24"/>
        </w:rPr>
      </w:pPr>
      <w:r w:rsidRPr="000A5D74">
        <w:rPr>
          <w:sz w:val="24"/>
          <w:szCs w:val="24"/>
        </w:rPr>
        <w:t>H1</w:t>
      </w:r>
      <w:r w:rsidR="000A5D74">
        <w:rPr>
          <w:sz w:val="24"/>
          <w:szCs w:val="24"/>
        </w:rPr>
        <w:t>-</w:t>
      </w:r>
      <w:r w:rsidRPr="000A5D74">
        <w:rPr>
          <w:sz w:val="24"/>
          <w:szCs w:val="24"/>
        </w:rPr>
        <w:t xml:space="preserve">lohkon </w:t>
      </w:r>
      <w:r w:rsidR="000A5D74">
        <w:rPr>
          <w:sz w:val="24"/>
          <w:szCs w:val="24"/>
        </w:rPr>
        <w:t>m</w:t>
      </w:r>
      <w:r w:rsidRPr="000A5D74">
        <w:rPr>
          <w:sz w:val="24"/>
          <w:szCs w:val="24"/>
        </w:rPr>
        <w:t>aalämpöporaukset ja maalämpöputkitukset</w:t>
      </w:r>
    </w:p>
    <w:p w14:paraId="52568E57" w14:textId="77777777" w:rsidR="00FC58D7" w:rsidRPr="000A5D74" w:rsidRDefault="00FC58D7" w:rsidP="00FC58D7">
      <w:pPr>
        <w:rPr>
          <w:sz w:val="24"/>
          <w:szCs w:val="24"/>
        </w:rPr>
      </w:pPr>
    </w:p>
    <w:p w14:paraId="31EDD5AD" w14:textId="506DC164" w:rsidR="00F14A30" w:rsidRPr="000A5D74" w:rsidRDefault="007A7295" w:rsidP="00977318">
      <w:pPr>
        <w:rPr>
          <w:b/>
          <w:bCs/>
          <w:sz w:val="24"/>
          <w:szCs w:val="24"/>
        </w:rPr>
      </w:pPr>
      <w:r w:rsidRPr="000A5D74">
        <w:rPr>
          <w:b/>
          <w:bCs/>
          <w:sz w:val="24"/>
          <w:szCs w:val="24"/>
        </w:rPr>
        <w:t>Alkavat työvaiheet</w:t>
      </w:r>
    </w:p>
    <w:p w14:paraId="0E9C1FDB" w14:textId="76DF0AF0" w:rsidR="00F14A30" w:rsidRPr="000A5D74" w:rsidRDefault="00241BEA" w:rsidP="000A5D74">
      <w:pPr>
        <w:pStyle w:val="Luettelokappale"/>
        <w:numPr>
          <w:ilvl w:val="0"/>
          <w:numId w:val="12"/>
        </w:numPr>
        <w:rPr>
          <w:sz w:val="24"/>
          <w:szCs w:val="24"/>
        </w:rPr>
      </w:pPr>
      <w:r w:rsidRPr="000A5D74">
        <w:rPr>
          <w:sz w:val="24"/>
          <w:szCs w:val="24"/>
        </w:rPr>
        <w:t>H2</w:t>
      </w:r>
      <w:r w:rsidR="000A5D74">
        <w:rPr>
          <w:sz w:val="24"/>
          <w:szCs w:val="24"/>
        </w:rPr>
        <w:t>-</w:t>
      </w:r>
      <w:r w:rsidR="00530692" w:rsidRPr="000A5D74">
        <w:rPr>
          <w:sz w:val="24"/>
          <w:szCs w:val="24"/>
        </w:rPr>
        <w:t xml:space="preserve">lohkon </w:t>
      </w:r>
      <w:r w:rsidR="00A00A4E" w:rsidRPr="000A5D74">
        <w:rPr>
          <w:sz w:val="24"/>
          <w:szCs w:val="24"/>
        </w:rPr>
        <w:t>lattian alapuoliset täytöt ja tekniika</w:t>
      </w:r>
      <w:r w:rsidR="000A5D74">
        <w:rPr>
          <w:sz w:val="24"/>
          <w:szCs w:val="24"/>
        </w:rPr>
        <w:t>n</w:t>
      </w:r>
      <w:r w:rsidR="00A00A4E" w:rsidRPr="000A5D74">
        <w:rPr>
          <w:sz w:val="24"/>
          <w:szCs w:val="24"/>
        </w:rPr>
        <w:t xml:space="preserve"> asennus</w:t>
      </w:r>
    </w:p>
    <w:p w14:paraId="38E4C6A3" w14:textId="1C3D7679" w:rsidR="006C5A54" w:rsidRPr="000A5D74" w:rsidRDefault="00A00A4E" w:rsidP="000A5D74">
      <w:pPr>
        <w:pStyle w:val="Luettelokappale"/>
        <w:numPr>
          <w:ilvl w:val="0"/>
          <w:numId w:val="12"/>
        </w:numPr>
        <w:rPr>
          <w:sz w:val="24"/>
          <w:szCs w:val="24"/>
        </w:rPr>
      </w:pPr>
      <w:r w:rsidRPr="000A5D74">
        <w:rPr>
          <w:sz w:val="24"/>
          <w:szCs w:val="24"/>
        </w:rPr>
        <w:t>R2</w:t>
      </w:r>
      <w:r w:rsidR="000A5D74">
        <w:rPr>
          <w:sz w:val="24"/>
          <w:szCs w:val="24"/>
        </w:rPr>
        <w:t>-</w:t>
      </w:r>
      <w:r w:rsidRPr="000A5D74">
        <w:rPr>
          <w:sz w:val="24"/>
          <w:szCs w:val="24"/>
        </w:rPr>
        <w:t>lohkon lattian alapuoliset täytöt ja tekniik</w:t>
      </w:r>
      <w:r w:rsidR="000A5D74">
        <w:rPr>
          <w:sz w:val="24"/>
          <w:szCs w:val="24"/>
        </w:rPr>
        <w:t>an</w:t>
      </w:r>
      <w:r w:rsidRPr="000A5D74">
        <w:rPr>
          <w:sz w:val="24"/>
          <w:szCs w:val="24"/>
        </w:rPr>
        <w:t xml:space="preserve"> asennus</w:t>
      </w:r>
    </w:p>
    <w:p w14:paraId="4FF3A2EE" w14:textId="76B0A0C2" w:rsidR="00F27FB6" w:rsidRPr="000A5D74" w:rsidRDefault="00F27FB6" w:rsidP="000A5D74">
      <w:pPr>
        <w:pStyle w:val="Luettelokappale"/>
        <w:numPr>
          <w:ilvl w:val="0"/>
          <w:numId w:val="12"/>
        </w:numPr>
        <w:rPr>
          <w:sz w:val="24"/>
          <w:szCs w:val="24"/>
        </w:rPr>
      </w:pPr>
      <w:r w:rsidRPr="000A5D74">
        <w:rPr>
          <w:sz w:val="24"/>
          <w:szCs w:val="24"/>
        </w:rPr>
        <w:t>R2</w:t>
      </w:r>
      <w:r w:rsidR="000A5D74">
        <w:rPr>
          <w:sz w:val="24"/>
          <w:szCs w:val="24"/>
        </w:rPr>
        <w:t>-</w:t>
      </w:r>
      <w:r w:rsidRPr="000A5D74">
        <w:rPr>
          <w:sz w:val="24"/>
          <w:szCs w:val="24"/>
        </w:rPr>
        <w:t>lohkon holvimuotti- ja raudoitustyöt</w:t>
      </w:r>
    </w:p>
    <w:p w14:paraId="279C5DE1" w14:textId="735D89D9" w:rsidR="00F17CD5" w:rsidRPr="000A5D74" w:rsidRDefault="00F17CD5" w:rsidP="000A5D74">
      <w:pPr>
        <w:pStyle w:val="Luettelokappale"/>
        <w:numPr>
          <w:ilvl w:val="0"/>
          <w:numId w:val="12"/>
        </w:numPr>
        <w:rPr>
          <w:sz w:val="24"/>
          <w:szCs w:val="24"/>
        </w:rPr>
      </w:pPr>
      <w:proofErr w:type="spellStart"/>
      <w:r w:rsidRPr="000A5D74">
        <w:rPr>
          <w:sz w:val="24"/>
          <w:szCs w:val="24"/>
        </w:rPr>
        <w:t>Geolo</w:t>
      </w:r>
      <w:proofErr w:type="spellEnd"/>
      <w:r w:rsidR="000A5D74">
        <w:rPr>
          <w:sz w:val="24"/>
          <w:szCs w:val="24"/>
        </w:rPr>
        <w:t>-</w:t>
      </w:r>
      <w:r w:rsidR="00CD6AC4" w:rsidRPr="000A5D74">
        <w:rPr>
          <w:sz w:val="24"/>
          <w:szCs w:val="24"/>
        </w:rPr>
        <w:t>lämmitys</w:t>
      </w:r>
      <w:r w:rsidRPr="000A5D74">
        <w:rPr>
          <w:sz w:val="24"/>
          <w:szCs w:val="24"/>
        </w:rPr>
        <w:t>järjestelmän asennustyöt</w:t>
      </w:r>
    </w:p>
    <w:p w14:paraId="3FC07064" w14:textId="77777777" w:rsidR="00F14A30" w:rsidRPr="000A5D74" w:rsidRDefault="00F14A30" w:rsidP="007A7295">
      <w:pPr>
        <w:rPr>
          <w:sz w:val="24"/>
          <w:szCs w:val="24"/>
        </w:rPr>
      </w:pPr>
    </w:p>
    <w:p w14:paraId="5FBDED31" w14:textId="18052A6F" w:rsidR="00730A16" w:rsidRPr="000A5D74" w:rsidRDefault="007A7295" w:rsidP="007A7295">
      <w:pPr>
        <w:rPr>
          <w:sz w:val="24"/>
          <w:szCs w:val="24"/>
        </w:rPr>
      </w:pPr>
      <w:r w:rsidRPr="000A5D74">
        <w:rPr>
          <w:b/>
          <w:bCs/>
          <w:sz w:val="24"/>
          <w:szCs w:val="24"/>
        </w:rPr>
        <w:t>Työturvallisuus</w:t>
      </w:r>
    </w:p>
    <w:p w14:paraId="4848B428" w14:textId="6140E201" w:rsidR="00730A16" w:rsidRPr="000A5D74" w:rsidRDefault="007A7295" w:rsidP="007A7295">
      <w:pPr>
        <w:rPr>
          <w:sz w:val="24"/>
          <w:szCs w:val="24"/>
        </w:rPr>
      </w:pPr>
      <w:r w:rsidRPr="000A5D74">
        <w:rPr>
          <w:sz w:val="24"/>
          <w:szCs w:val="24"/>
        </w:rPr>
        <w:t>TR-mittau</w:t>
      </w:r>
      <w:r w:rsidR="00157F5D" w:rsidRPr="000A5D74">
        <w:rPr>
          <w:sz w:val="24"/>
          <w:szCs w:val="24"/>
        </w:rPr>
        <w:t>s</w:t>
      </w:r>
      <w:r w:rsidR="004420A0" w:rsidRPr="000A5D74">
        <w:rPr>
          <w:sz w:val="24"/>
          <w:szCs w:val="24"/>
        </w:rPr>
        <w:t xml:space="preserve"> </w:t>
      </w:r>
      <w:r w:rsidR="00374E14" w:rsidRPr="000A5D74">
        <w:rPr>
          <w:sz w:val="24"/>
          <w:szCs w:val="24"/>
        </w:rPr>
        <w:t xml:space="preserve">vko </w:t>
      </w:r>
      <w:r w:rsidR="00664578" w:rsidRPr="000A5D74">
        <w:rPr>
          <w:sz w:val="24"/>
          <w:szCs w:val="24"/>
        </w:rPr>
        <w:t>4</w:t>
      </w:r>
      <w:r w:rsidR="003C467A" w:rsidRPr="000A5D74">
        <w:rPr>
          <w:sz w:val="24"/>
          <w:szCs w:val="24"/>
        </w:rPr>
        <w:t>9</w:t>
      </w:r>
      <w:r w:rsidR="000A5D74">
        <w:rPr>
          <w:sz w:val="24"/>
          <w:szCs w:val="24"/>
        </w:rPr>
        <w:t>:</w:t>
      </w:r>
      <w:r w:rsidR="009260FA" w:rsidRPr="000A5D74">
        <w:rPr>
          <w:sz w:val="24"/>
          <w:szCs w:val="24"/>
        </w:rPr>
        <w:t xml:space="preserve"> </w:t>
      </w:r>
      <w:r w:rsidR="003C2DCF" w:rsidRPr="000A5D74">
        <w:rPr>
          <w:sz w:val="24"/>
          <w:szCs w:val="24"/>
        </w:rPr>
        <w:t>9</w:t>
      </w:r>
      <w:r w:rsidR="003C467A" w:rsidRPr="000A5D74">
        <w:rPr>
          <w:sz w:val="24"/>
          <w:szCs w:val="24"/>
        </w:rPr>
        <w:t>9</w:t>
      </w:r>
      <w:r w:rsidR="007B342F" w:rsidRPr="000A5D74">
        <w:rPr>
          <w:sz w:val="24"/>
          <w:szCs w:val="24"/>
        </w:rPr>
        <w:t>,10</w:t>
      </w:r>
      <w:r w:rsidR="00071422" w:rsidRPr="000A5D74">
        <w:rPr>
          <w:sz w:val="24"/>
          <w:szCs w:val="24"/>
        </w:rPr>
        <w:t>%</w:t>
      </w:r>
      <w:r w:rsidR="000A5D74">
        <w:rPr>
          <w:sz w:val="24"/>
          <w:szCs w:val="24"/>
        </w:rPr>
        <w:t xml:space="preserve">. </w:t>
      </w:r>
      <w:r w:rsidR="00730A16" w:rsidRPr="000A5D74">
        <w:rPr>
          <w:rFonts w:cstheme="minorHAnsi"/>
          <w:color w:val="000000" w:themeColor="text1"/>
          <w:sz w:val="24"/>
          <w:szCs w:val="24"/>
          <w:shd w:val="clear" w:color="auto" w:fill="FFFFFF"/>
        </w:rPr>
        <w:t>TR-mittarin avulla arvioidaan rakennustyömaan työturvallisuutta.</w:t>
      </w:r>
    </w:p>
    <w:p w14:paraId="100298E2" w14:textId="1C05FC95" w:rsidR="007A7295" w:rsidRPr="000A5D74" w:rsidRDefault="007A7295" w:rsidP="007A7295">
      <w:pPr>
        <w:rPr>
          <w:sz w:val="24"/>
          <w:szCs w:val="24"/>
        </w:rPr>
      </w:pPr>
    </w:p>
    <w:p w14:paraId="2CB7A357" w14:textId="0A52E98E" w:rsidR="007A7295" w:rsidRPr="000A5D74" w:rsidRDefault="007A7295" w:rsidP="007A7295">
      <w:pPr>
        <w:rPr>
          <w:b/>
          <w:bCs/>
          <w:sz w:val="24"/>
          <w:szCs w:val="24"/>
        </w:rPr>
      </w:pPr>
      <w:r w:rsidRPr="000A5D74">
        <w:rPr>
          <w:b/>
          <w:bCs/>
          <w:sz w:val="24"/>
          <w:szCs w:val="24"/>
        </w:rPr>
        <w:t>Työmaan terveiset</w:t>
      </w:r>
    </w:p>
    <w:p w14:paraId="5C9114BD" w14:textId="16836889" w:rsidR="002E5638" w:rsidRPr="000A5D74" w:rsidRDefault="000A5D74" w:rsidP="007A7295">
      <w:pPr>
        <w:rPr>
          <w:sz w:val="24"/>
          <w:szCs w:val="24"/>
        </w:rPr>
      </w:pPr>
      <w:r>
        <w:rPr>
          <w:sz w:val="24"/>
          <w:szCs w:val="24"/>
        </w:rPr>
        <w:t>”</w:t>
      </w:r>
      <w:r w:rsidR="00241BEA" w:rsidRPr="000A5D74">
        <w:rPr>
          <w:sz w:val="24"/>
          <w:szCs w:val="24"/>
        </w:rPr>
        <w:t xml:space="preserve">Työmaalla </w:t>
      </w:r>
      <w:r>
        <w:rPr>
          <w:sz w:val="24"/>
          <w:szCs w:val="24"/>
        </w:rPr>
        <w:t xml:space="preserve">on </w:t>
      </w:r>
      <w:r w:rsidR="00241BEA" w:rsidRPr="000A5D74">
        <w:rPr>
          <w:sz w:val="24"/>
          <w:szCs w:val="24"/>
        </w:rPr>
        <w:t>päästy täyteen tuotantovauhtiin</w:t>
      </w:r>
      <w:r w:rsidR="005457CD" w:rsidRPr="000A5D74">
        <w:rPr>
          <w:sz w:val="24"/>
          <w:szCs w:val="24"/>
        </w:rPr>
        <w:t xml:space="preserve"> ja työt etene</w:t>
      </w:r>
      <w:r>
        <w:rPr>
          <w:sz w:val="24"/>
          <w:szCs w:val="24"/>
        </w:rPr>
        <w:t>vät</w:t>
      </w:r>
      <w:r w:rsidR="005457CD" w:rsidRPr="000A5D74">
        <w:rPr>
          <w:sz w:val="24"/>
          <w:szCs w:val="24"/>
        </w:rPr>
        <w:t xml:space="preserve"> aikataulujen mukaisesti</w:t>
      </w:r>
      <w:r>
        <w:rPr>
          <w:sz w:val="24"/>
          <w:szCs w:val="24"/>
        </w:rPr>
        <w:t>”,</w:t>
      </w:r>
      <w:r w:rsidR="00241BEA" w:rsidRPr="000A5D74">
        <w:rPr>
          <w:sz w:val="24"/>
          <w:szCs w:val="24"/>
        </w:rPr>
        <w:t xml:space="preserve"> </w:t>
      </w:r>
      <w:r w:rsidR="003A543F" w:rsidRPr="000A5D74">
        <w:rPr>
          <w:sz w:val="24"/>
          <w:szCs w:val="24"/>
        </w:rPr>
        <w:t xml:space="preserve">kertoo vastaava työnjohtaja </w:t>
      </w:r>
      <w:r w:rsidR="003A543F" w:rsidRPr="000A5D74">
        <w:rPr>
          <w:i/>
          <w:iCs/>
          <w:sz w:val="24"/>
          <w:szCs w:val="24"/>
        </w:rPr>
        <w:t>Petteri Ovaska</w:t>
      </w:r>
      <w:r w:rsidR="003930BB" w:rsidRPr="000A5D74">
        <w:rPr>
          <w:sz w:val="24"/>
          <w:szCs w:val="24"/>
        </w:rPr>
        <w:t>.</w:t>
      </w:r>
      <w:r w:rsidR="003C467A" w:rsidRPr="000A5D74">
        <w:rPr>
          <w:sz w:val="24"/>
          <w:szCs w:val="24"/>
        </w:rPr>
        <w:t xml:space="preserve"> Työmaa pitää joululomaa viikon 52. Työmaan työt jatku</w:t>
      </w:r>
      <w:r>
        <w:rPr>
          <w:sz w:val="24"/>
          <w:szCs w:val="24"/>
        </w:rPr>
        <w:t>vat</w:t>
      </w:r>
      <w:r w:rsidR="003C467A" w:rsidRPr="000A5D74">
        <w:rPr>
          <w:sz w:val="24"/>
          <w:szCs w:val="24"/>
        </w:rPr>
        <w:t xml:space="preserve"> heti uuden vuoden jälkeen.</w:t>
      </w:r>
    </w:p>
    <w:p w14:paraId="04DA7381" w14:textId="7BB1CEF9" w:rsidR="0029440B" w:rsidRDefault="0029440B" w:rsidP="007A7295">
      <w:pPr>
        <w:rPr>
          <w:sz w:val="24"/>
          <w:szCs w:val="24"/>
        </w:rPr>
      </w:pPr>
    </w:p>
    <w:p w14:paraId="44FD29B3" w14:textId="77777777" w:rsidR="00E17AE6" w:rsidRDefault="00E17AE6" w:rsidP="007A7295">
      <w:pPr>
        <w:rPr>
          <w:sz w:val="24"/>
          <w:szCs w:val="24"/>
        </w:rPr>
      </w:pPr>
    </w:p>
    <w:p w14:paraId="2A0AE2A9" w14:textId="77777777" w:rsidR="000A5D74" w:rsidRDefault="000A5D74" w:rsidP="000A5D74">
      <w:pPr>
        <w:rPr>
          <w:sz w:val="24"/>
          <w:szCs w:val="24"/>
        </w:rPr>
      </w:pPr>
    </w:p>
    <w:p w14:paraId="49F99223" w14:textId="77777777" w:rsidR="000A5D74" w:rsidRDefault="000A5D74" w:rsidP="000A5D74">
      <w:pPr>
        <w:rPr>
          <w:sz w:val="24"/>
          <w:szCs w:val="24"/>
        </w:rPr>
      </w:pPr>
    </w:p>
    <w:p w14:paraId="61FD0A89" w14:textId="4A4E0319" w:rsidR="000A5D74" w:rsidRDefault="000A5D74" w:rsidP="000A5D74">
      <w:pPr>
        <w:rPr>
          <w:sz w:val="24"/>
          <w:szCs w:val="24"/>
        </w:rPr>
      </w:pPr>
    </w:p>
    <w:p w14:paraId="2DD9A552" w14:textId="11A804AC" w:rsidR="000A5D74" w:rsidRDefault="000A5D74" w:rsidP="000A5D74">
      <w:pPr>
        <w:rPr>
          <w:sz w:val="24"/>
          <w:szCs w:val="24"/>
        </w:rPr>
      </w:pPr>
    </w:p>
    <w:p w14:paraId="75C7F1B4" w14:textId="12908193" w:rsidR="000A5D74" w:rsidRDefault="000A5D74" w:rsidP="000A5D74">
      <w:pPr>
        <w:rPr>
          <w:sz w:val="24"/>
          <w:szCs w:val="24"/>
        </w:rPr>
      </w:pPr>
    </w:p>
    <w:p w14:paraId="4CC7AF8E" w14:textId="23A6BB8C" w:rsidR="000A5D74" w:rsidRDefault="000A5D74" w:rsidP="000A5D74">
      <w:pPr>
        <w:rPr>
          <w:sz w:val="24"/>
          <w:szCs w:val="24"/>
        </w:rPr>
      </w:pPr>
    </w:p>
    <w:p w14:paraId="4E759EFC" w14:textId="77777777" w:rsidR="000A5D74" w:rsidRDefault="000A5D74" w:rsidP="000A5D74">
      <w:pPr>
        <w:rPr>
          <w:sz w:val="24"/>
          <w:szCs w:val="24"/>
        </w:rPr>
      </w:pPr>
    </w:p>
    <w:p w14:paraId="229673E1" w14:textId="77777777" w:rsidR="000A5D74" w:rsidRDefault="000A5D74" w:rsidP="000A5D74">
      <w:pPr>
        <w:rPr>
          <w:sz w:val="24"/>
          <w:szCs w:val="24"/>
        </w:rPr>
      </w:pPr>
    </w:p>
    <w:p w14:paraId="67C12F4E" w14:textId="77777777" w:rsidR="000A5D74" w:rsidRDefault="000A5D74" w:rsidP="000A5D74">
      <w:pPr>
        <w:rPr>
          <w:sz w:val="24"/>
          <w:szCs w:val="24"/>
        </w:rPr>
      </w:pPr>
    </w:p>
    <w:p w14:paraId="411F4A5C" w14:textId="77777777" w:rsidR="000A5D74" w:rsidRDefault="000A5D74" w:rsidP="000A5D74">
      <w:pPr>
        <w:rPr>
          <w:sz w:val="24"/>
          <w:szCs w:val="24"/>
        </w:rPr>
      </w:pPr>
    </w:p>
    <w:p w14:paraId="43D6A580" w14:textId="5F344FA5" w:rsidR="00465810" w:rsidRPr="00782CB6" w:rsidRDefault="00D20909" w:rsidP="000A5D74">
      <w:pPr>
        <w:rPr>
          <w:i/>
          <w:iCs/>
          <w:sz w:val="24"/>
          <w:szCs w:val="24"/>
        </w:rPr>
      </w:pPr>
      <w:r w:rsidRPr="000A5D74">
        <w:rPr>
          <w:i/>
          <w:iCs/>
          <w:sz w:val="24"/>
          <w:szCs w:val="24"/>
        </w:rPr>
        <w:lastRenderedPageBreak/>
        <w:t xml:space="preserve">Työmaan lämmityksessä </w:t>
      </w:r>
      <w:r w:rsidR="001F5578" w:rsidRPr="000A5D74">
        <w:rPr>
          <w:i/>
          <w:iCs/>
          <w:sz w:val="24"/>
          <w:szCs w:val="24"/>
        </w:rPr>
        <w:t xml:space="preserve">hyödynnetään </w:t>
      </w:r>
      <w:proofErr w:type="spellStart"/>
      <w:r w:rsidR="000A5D74" w:rsidRPr="000A5D74">
        <w:rPr>
          <w:i/>
          <w:iCs/>
          <w:sz w:val="24"/>
          <w:szCs w:val="24"/>
        </w:rPr>
        <w:t>g</w:t>
      </w:r>
      <w:r w:rsidR="001F5578" w:rsidRPr="000A5D74">
        <w:rPr>
          <w:i/>
          <w:iCs/>
          <w:sz w:val="24"/>
          <w:szCs w:val="24"/>
        </w:rPr>
        <w:t>eoenergiaa</w:t>
      </w:r>
      <w:proofErr w:type="spellEnd"/>
      <w:r w:rsidR="001F5578" w:rsidRPr="000A5D74">
        <w:rPr>
          <w:i/>
          <w:iCs/>
          <w:sz w:val="24"/>
          <w:szCs w:val="24"/>
        </w:rPr>
        <w:t xml:space="preserve"> maa</w:t>
      </w:r>
      <w:r w:rsidR="006A58A4" w:rsidRPr="000A5D74">
        <w:rPr>
          <w:i/>
          <w:iCs/>
          <w:sz w:val="24"/>
          <w:szCs w:val="24"/>
        </w:rPr>
        <w:t>lämpökaivoista</w:t>
      </w:r>
      <w:r w:rsidR="000A5D74">
        <w:rPr>
          <w:i/>
          <w:iCs/>
          <w:sz w:val="24"/>
          <w:szCs w:val="24"/>
        </w:rPr>
        <w:t>,</w:t>
      </w:r>
      <w:r w:rsidR="006A58A4" w:rsidRPr="000A5D74">
        <w:rPr>
          <w:i/>
          <w:iCs/>
          <w:sz w:val="24"/>
          <w:szCs w:val="24"/>
        </w:rPr>
        <w:t xml:space="preserve"> joita </w:t>
      </w:r>
      <w:r w:rsidR="000A5D74" w:rsidRPr="000A5D74">
        <w:rPr>
          <w:i/>
          <w:iCs/>
          <w:sz w:val="24"/>
          <w:szCs w:val="24"/>
        </w:rPr>
        <w:t xml:space="preserve">on </w:t>
      </w:r>
      <w:r w:rsidR="006A58A4" w:rsidRPr="000A5D74">
        <w:rPr>
          <w:i/>
          <w:iCs/>
          <w:sz w:val="24"/>
          <w:szCs w:val="24"/>
        </w:rPr>
        <w:t>23</w:t>
      </w:r>
      <w:r w:rsidR="000A5D74">
        <w:rPr>
          <w:i/>
          <w:iCs/>
          <w:sz w:val="24"/>
          <w:szCs w:val="24"/>
        </w:rPr>
        <w:t xml:space="preserve"> </w:t>
      </w:r>
      <w:r w:rsidR="006A58A4" w:rsidRPr="000A5D74">
        <w:rPr>
          <w:i/>
          <w:iCs/>
          <w:sz w:val="24"/>
          <w:szCs w:val="24"/>
        </w:rPr>
        <w:t>kpl.</w:t>
      </w:r>
    </w:p>
    <w:p w14:paraId="764331E2" w14:textId="77777777" w:rsidR="001F5578" w:rsidRPr="00782CB6" w:rsidRDefault="001F5578" w:rsidP="007A7295">
      <w:pPr>
        <w:rPr>
          <w:i/>
          <w:iCs/>
          <w:sz w:val="24"/>
          <w:szCs w:val="24"/>
        </w:rPr>
      </w:pPr>
    </w:p>
    <w:p w14:paraId="23916F7D" w14:textId="5D3E49DB" w:rsidR="00335A08" w:rsidRPr="00782CB6" w:rsidRDefault="00D20909" w:rsidP="007A7295">
      <w:pPr>
        <w:rPr>
          <w:i/>
          <w:iCs/>
          <w:sz w:val="24"/>
          <w:szCs w:val="24"/>
        </w:rPr>
      </w:pPr>
      <w:r w:rsidRPr="00782CB6">
        <w:rPr>
          <w:i/>
          <w:iCs/>
          <w:noProof/>
        </w:rPr>
        <w:drawing>
          <wp:inline distT="0" distB="0" distL="0" distR="0" wp14:anchorId="73EDE70B" wp14:editId="0704BD2D">
            <wp:extent cx="5591175" cy="3219450"/>
            <wp:effectExtent l="0" t="0" r="9525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00" cy="323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480B9" w14:textId="57AB03C2" w:rsidR="001B24F1" w:rsidRPr="00782CB6" w:rsidRDefault="001B24F1" w:rsidP="007A7295">
      <w:pPr>
        <w:rPr>
          <w:i/>
          <w:iCs/>
          <w:sz w:val="24"/>
          <w:szCs w:val="24"/>
        </w:rPr>
      </w:pPr>
    </w:p>
    <w:p w14:paraId="7BDAB02A" w14:textId="77777777" w:rsidR="00D20FFF" w:rsidRPr="00782CB6" w:rsidRDefault="00D20FFF" w:rsidP="007A7295">
      <w:pPr>
        <w:rPr>
          <w:i/>
          <w:iCs/>
          <w:sz w:val="24"/>
          <w:szCs w:val="24"/>
        </w:rPr>
      </w:pPr>
    </w:p>
    <w:p w14:paraId="4ED047AB" w14:textId="77777777" w:rsidR="00D20FFF" w:rsidRPr="00782CB6" w:rsidRDefault="00D20FFF" w:rsidP="007A7295">
      <w:pPr>
        <w:rPr>
          <w:i/>
          <w:iCs/>
          <w:sz w:val="24"/>
          <w:szCs w:val="24"/>
        </w:rPr>
      </w:pPr>
    </w:p>
    <w:p w14:paraId="4DF1B915" w14:textId="77777777" w:rsidR="00D20FFF" w:rsidRPr="00782CB6" w:rsidRDefault="00D20FFF" w:rsidP="007A7295">
      <w:pPr>
        <w:rPr>
          <w:i/>
          <w:iCs/>
          <w:sz w:val="24"/>
          <w:szCs w:val="24"/>
        </w:rPr>
      </w:pPr>
    </w:p>
    <w:p w14:paraId="7D86E404" w14:textId="77777777" w:rsidR="00D20FFF" w:rsidRPr="00782CB6" w:rsidRDefault="00D20FFF" w:rsidP="007A7295">
      <w:pPr>
        <w:rPr>
          <w:i/>
          <w:iCs/>
          <w:sz w:val="24"/>
          <w:szCs w:val="24"/>
        </w:rPr>
      </w:pPr>
    </w:p>
    <w:p w14:paraId="3288948B" w14:textId="77777777" w:rsidR="00D20FFF" w:rsidRPr="00782CB6" w:rsidRDefault="00D20FFF" w:rsidP="007A7295">
      <w:pPr>
        <w:rPr>
          <w:i/>
          <w:iCs/>
          <w:sz w:val="24"/>
          <w:szCs w:val="24"/>
        </w:rPr>
      </w:pPr>
    </w:p>
    <w:p w14:paraId="6456C2AA" w14:textId="77777777" w:rsidR="00D20FFF" w:rsidRPr="00782CB6" w:rsidRDefault="00D20FFF" w:rsidP="007A7295">
      <w:pPr>
        <w:rPr>
          <w:i/>
          <w:iCs/>
          <w:sz w:val="24"/>
          <w:szCs w:val="24"/>
        </w:rPr>
      </w:pPr>
    </w:p>
    <w:p w14:paraId="3C529166" w14:textId="51190ADC" w:rsidR="00D20FFF" w:rsidRPr="00782CB6" w:rsidRDefault="00D20FFF" w:rsidP="007A7295">
      <w:pPr>
        <w:rPr>
          <w:i/>
          <w:iCs/>
          <w:sz w:val="24"/>
          <w:szCs w:val="24"/>
        </w:rPr>
      </w:pPr>
    </w:p>
    <w:p w14:paraId="48C273E9" w14:textId="40BB76D1" w:rsidR="005C0AE1" w:rsidRPr="00782CB6" w:rsidRDefault="005C0AE1" w:rsidP="007A7295">
      <w:pPr>
        <w:rPr>
          <w:i/>
          <w:iCs/>
          <w:sz w:val="24"/>
          <w:szCs w:val="24"/>
        </w:rPr>
      </w:pPr>
    </w:p>
    <w:p w14:paraId="72C9F4A2" w14:textId="48BADA58" w:rsidR="005C0AE1" w:rsidRPr="00782CB6" w:rsidRDefault="005C0AE1" w:rsidP="007A7295">
      <w:pPr>
        <w:rPr>
          <w:i/>
          <w:iCs/>
          <w:sz w:val="24"/>
          <w:szCs w:val="24"/>
        </w:rPr>
      </w:pPr>
    </w:p>
    <w:p w14:paraId="43574699" w14:textId="063C3341" w:rsidR="005C0AE1" w:rsidRPr="00782CB6" w:rsidRDefault="005C0AE1" w:rsidP="007A7295">
      <w:pPr>
        <w:rPr>
          <w:i/>
          <w:iCs/>
          <w:sz w:val="24"/>
          <w:szCs w:val="24"/>
        </w:rPr>
      </w:pPr>
    </w:p>
    <w:p w14:paraId="4E86E5A8" w14:textId="28253BD8" w:rsidR="005C0AE1" w:rsidRPr="00782CB6" w:rsidRDefault="005C0AE1" w:rsidP="007A7295">
      <w:pPr>
        <w:rPr>
          <w:i/>
          <w:iCs/>
          <w:sz w:val="24"/>
          <w:szCs w:val="24"/>
        </w:rPr>
      </w:pPr>
    </w:p>
    <w:p w14:paraId="377590D5" w14:textId="77777777" w:rsidR="005C0AE1" w:rsidRPr="00782CB6" w:rsidRDefault="005C0AE1" w:rsidP="007A7295">
      <w:pPr>
        <w:rPr>
          <w:i/>
          <w:iCs/>
          <w:sz w:val="24"/>
          <w:szCs w:val="24"/>
        </w:rPr>
      </w:pPr>
    </w:p>
    <w:p w14:paraId="24094235" w14:textId="77777777" w:rsidR="00D20FFF" w:rsidRPr="00782CB6" w:rsidRDefault="00D20FFF" w:rsidP="007A7295">
      <w:pPr>
        <w:rPr>
          <w:i/>
          <w:iCs/>
          <w:sz w:val="24"/>
          <w:szCs w:val="24"/>
        </w:rPr>
      </w:pPr>
    </w:p>
    <w:p w14:paraId="64CAD1E4" w14:textId="77777777" w:rsidR="00D20FFF" w:rsidRPr="00782CB6" w:rsidRDefault="00D20FFF" w:rsidP="007A7295">
      <w:pPr>
        <w:rPr>
          <w:i/>
          <w:iCs/>
          <w:sz w:val="24"/>
          <w:szCs w:val="24"/>
        </w:rPr>
      </w:pPr>
    </w:p>
    <w:p w14:paraId="484651CA" w14:textId="77777777" w:rsidR="00D20FFF" w:rsidRPr="00782CB6" w:rsidRDefault="00D20FFF" w:rsidP="007A7295">
      <w:pPr>
        <w:rPr>
          <w:i/>
          <w:iCs/>
          <w:sz w:val="24"/>
          <w:szCs w:val="24"/>
        </w:rPr>
      </w:pPr>
    </w:p>
    <w:p w14:paraId="76179280" w14:textId="77777777" w:rsidR="00D20FFF" w:rsidRPr="00782CB6" w:rsidRDefault="00D20FFF" w:rsidP="007A7295">
      <w:pPr>
        <w:rPr>
          <w:i/>
          <w:iCs/>
          <w:sz w:val="24"/>
          <w:szCs w:val="24"/>
        </w:rPr>
      </w:pPr>
    </w:p>
    <w:p w14:paraId="482C37D4" w14:textId="77777777" w:rsidR="00D20FFF" w:rsidRPr="00782CB6" w:rsidRDefault="00D20FFF" w:rsidP="007A7295">
      <w:pPr>
        <w:rPr>
          <w:i/>
          <w:iCs/>
          <w:sz w:val="24"/>
          <w:szCs w:val="24"/>
        </w:rPr>
      </w:pPr>
    </w:p>
    <w:p w14:paraId="74374C06" w14:textId="77777777" w:rsidR="00D20FFF" w:rsidRPr="00782CB6" w:rsidRDefault="00D20FFF" w:rsidP="007A7295">
      <w:pPr>
        <w:rPr>
          <w:i/>
          <w:iCs/>
          <w:sz w:val="24"/>
          <w:szCs w:val="24"/>
        </w:rPr>
      </w:pPr>
    </w:p>
    <w:p w14:paraId="6FFE8B5C" w14:textId="77777777" w:rsidR="00D20FFF" w:rsidRPr="00782CB6" w:rsidRDefault="00D20FFF" w:rsidP="007A7295">
      <w:pPr>
        <w:rPr>
          <w:i/>
          <w:iCs/>
          <w:sz w:val="24"/>
          <w:szCs w:val="24"/>
        </w:rPr>
      </w:pPr>
    </w:p>
    <w:p w14:paraId="7AF9D8DB" w14:textId="77777777" w:rsidR="00D20FFF" w:rsidRPr="00782CB6" w:rsidRDefault="00D20FFF" w:rsidP="007A7295">
      <w:pPr>
        <w:rPr>
          <w:i/>
          <w:iCs/>
          <w:sz w:val="24"/>
          <w:szCs w:val="24"/>
        </w:rPr>
      </w:pPr>
    </w:p>
    <w:p w14:paraId="56BC1F6A" w14:textId="6DB70026" w:rsidR="001B24F1" w:rsidRDefault="001B24F1" w:rsidP="007A7295">
      <w:pPr>
        <w:rPr>
          <w:i/>
          <w:iCs/>
          <w:sz w:val="24"/>
          <w:szCs w:val="24"/>
        </w:rPr>
      </w:pPr>
      <w:r w:rsidRPr="00782CB6">
        <w:rPr>
          <w:i/>
          <w:iCs/>
          <w:sz w:val="24"/>
          <w:szCs w:val="24"/>
        </w:rPr>
        <w:lastRenderedPageBreak/>
        <w:t>T</w:t>
      </w:r>
      <w:r w:rsidR="006D5CB6" w:rsidRPr="00782CB6">
        <w:rPr>
          <w:i/>
          <w:iCs/>
          <w:sz w:val="24"/>
          <w:szCs w:val="24"/>
        </w:rPr>
        <w:t xml:space="preserve">alvi </w:t>
      </w:r>
      <w:r w:rsidR="00782CB6" w:rsidRPr="00782CB6">
        <w:rPr>
          <w:i/>
          <w:iCs/>
          <w:sz w:val="24"/>
          <w:szCs w:val="24"/>
        </w:rPr>
        <w:t xml:space="preserve">on </w:t>
      </w:r>
      <w:r w:rsidR="006D5CB6" w:rsidRPr="00782CB6">
        <w:rPr>
          <w:i/>
          <w:iCs/>
          <w:sz w:val="24"/>
          <w:szCs w:val="24"/>
        </w:rPr>
        <w:t>tullut Kuopioon ja työmaa alkaa</w:t>
      </w:r>
      <w:r w:rsidR="00782CB6" w:rsidRPr="00782CB6">
        <w:rPr>
          <w:i/>
          <w:iCs/>
          <w:sz w:val="24"/>
          <w:szCs w:val="24"/>
        </w:rPr>
        <w:t xml:space="preserve"> </w:t>
      </w:r>
      <w:r w:rsidR="00782CB6" w:rsidRPr="00782CB6">
        <w:rPr>
          <w:i/>
          <w:iCs/>
          <w:sz w:val="24"/>
          <w:szCs w:val="24"/>
        </w:rPr>
        <w:t>pikku hiljaa</w:t>
      </w:r>
      <w:r w:rsidR="006D5CB6" w:rsidRPr="00782CB6">
        <w:rPr>
          <w:i/>
          <w:iCs/>
          <w:sz w:val="24"/>
          <w:szCs w:val="24"/>
        </w:rPr>
        <w:t xml:space="preserve"> valmistautu</w:t>
      </w:r>
      <w:r w:rsidR="001531C8">
        <w:rPr>
          <w:i/>
          <w:iCs/>
          <w:sz w:val="24"/>
          <w:szCs w:val="24"/>
        </w:rPr>
        <w:t>a</w:t>
      </w:r>
      <w:r w:rsidR="006D5CB6" w:rsidRPr="00782CB6">
        <w:rPr>
          <w:i/>
          <w:iCs/>
          <w:sz w:val="24"/>
          <w:szCs w:val="24"/>
        </w:rPr>
        <w:t xml:space="preserve"> joulun </w:t>
      </w:r>
      <w:r w:rsidR="00D20FFF" w:rsidRPr="00782CB6">
        <w:rPr>
          <w:i/>
          <w:iCs/>
          <w:sz w:val="24"/>
          <w:szCs w:val="24"/>
        </w:rPr>
        <w:t>viettoon</w:t>
      </w:r>
      <w:r w:rsidR="006D5CB6" w:rsidRPr="00782CB6">
        <w:rPr>
          <w:i/>
          <w:iCs/>
          <w:sz w:val="24"/>
          <w:szCs w:val="24"/>
        </w:rPr>
        <w:t>.</w:t>
      </w:r>
    </w:p>
    <w:p w14:paraId="6EDA9C27" w14:textId="77777777" w:rsidR="00782CB6" w:rsidRPr="00782CB6" w:rsidRDefault="00782CB6" w:rsidP="007A7295">
      <w:pPr>
        <w:rPr>
          <w:i/>
          <w:iCs/>
          <w:sz w:val="24"/>
          <w:szCs w:val="24"/>
        </w:rPr>
      </w:pPr>
    </w:p>
    <w:p w14:paraId="3D07A51A" w14:textId="5305679B" w:rsidR="00F17CD5" w:rsidRDefault="001B24F1" w:rsidP="007A729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652C55F" wp14:editId="69E3FF5F">
            <wp:extent cx="6426635" cy="4820138"/>
            <wp:effectExtent l="3175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35838" cy="482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7CD5" w:rsidSect="005E635D">
      <w:headerReference w:type="default" r:id="rId13"/>
      <w:footerReference w:type="default" r:id="rId14"/>
      <w:pgSz w:w="11906" w:h="16838"/>
      <w:pgMar w:top="2495" w:right="851" w:bottom="1134" w:left="1134" w:header="107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24100" w14:textId="77777777" w:rsidR="00550D88" w:rsidRDefault="00550D88" w:rsidP="00BB04EC">
      <w:r>
        <w:separator/>
      </w:r>
    </w:p>
  </w:endnote>
  <w:endnote w:type="continuationSeparator" w:id="0">
    <w:p w14:paraId="0936E6BF" w14:textId="77777777" w:rsidR="00550D88" w:rsidRDefault="00550D88" w:rsidP="00BB0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3F45F" w14:textId="77777777" w:rsidR="005E635D" w:rsidRDefault="005E635D">
    <w:pPr>
      <w:pStyle w:val="Alatunniste"/>
    </w:pPr>
    <w:r>
      <w:t>lapti.fi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DFC2F" w14:textId="77777777" w:rsidR="00550D88" w:rsidRDefault="00550D88" w:rsidP="00BB04EC">
      <w:r>
        <w:separator/>
      </w:r>
    </w:p>
  </w:footnote>
  <w:footnote w:type="continuationSeparator" w:id="0">
    <w:p w14:paraId="623727F2" w14:textId="77777777" w:rsidR="00550D88" w:rsidRDefault="00550D88" w:rsidP="00BB04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Noborders"/>
      <w:tblW w:w="9939" w:type="dxa"/>
      <w:tblLayout w:type="fixed"/>
      <w:tblLook w:val="04A0" w:firstRow="1" w:lastRow="0" w:firstColumn="1" w:lastColumn="0" w:noHBand="0" w:noVBand="1"/>
    </w:tblPr>
    <w:tblGrid>
      <w:gridCol w:w="5156"/>
      <w:gridCol w:w="2616"/>
      <w:gridCol w:w="1307"/>
      <w:gridCol w:w="860"/>
    </w:tblGrid>
    <w:tr w:rsidR="00BB04EC" w14:paraId="1A1BD917" w14:textId="77777777" w:rsidTr="00157F5D">
      <w:trPr>
        <w:trHeight w:val="530"/>
      </w:trPr>
      <w:tc>
        <w:tcPr>
          <w:tcW w:w="5156" w:type="dxa"/>
          <w:vMerge w:val="restart"/>
        </w:tcPr>
        <w:p w14:paraId="658E1462" w14:textId="3304829A" w:rsidR="00157F5D" w:rsidRDefault="00BB04EC" w:rsidP="00651E65">
          <w:pPr>
            <w:pStyle w:val="Yltunniste"/>
          </w:pPr>
          <w:r>
            <w:rPr>
              <w:noProof/>
              <w:lang w:eastAsia="fi-FI"/>
            </w:rPr>
            <w:drawing>
              <wp:inline distT="0" distB="0" distL="0" distR="0" wp14:anchorId="0FE58622" wp14:editId="644852EB">
                <wp:extent cx="1962710" cy="295275"/>
                <wp:effectExtent l="0" t="0" r="0" b="0"/>
                <wp:docPr id="2" name="Graphic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word_logo1-01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5665" cy="295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157F5D">
            <w:t xml:space="preserve">               </w:t>
          </w:r>
        </w:p>
        <w:p w14:paraId="10631373" w14:textId="77777777" w:rsidR="00157F5D" w:rsidRDefault="00157F5D" w:rsidP="00651E65">
          <w:pPr>
            <w:pStyle w:val="Yltunniste"/>
          </w:pPr>
        </w:p>
        <w:p w14:paraId="21B98380" w14:textId="513EABBF" w:rsidR="00BB04EC" w:rsidRDefault="00157F5D" w:rsidP="00651E65">
          <w:pPr>
            <w:pStyle w:val="Yltunniste"/>
          </w:pPr>
          <w:r>
            <w:t xml:space="preserve">                 </w:t>
          </w:r>
        </w:p>
        <w:p w14:paraId="68048CBC" w14:textId="588FBDEA" w:rsidR="007A7295" w:rsidRPr="007A7295" w:rsidRDefault="007A7295" w:rsidP="007A7295">
          <w:pPr>
            <w:jc w:val="center"/>
          </w:pPr>
          <w:r>
            <w:t xml:space="preserve">            </w:t>
          </w:r>
          <w:r>
            <w:rPr>
              <w:noProof/>
            </w:rPr>
            <w:t xml:space="preserve">                                                        </w:t>
          </w:r>
        </w:p>
      </w:tc>
      <w:tc>
        <w:tcPr>
          <w:tcW w:w="2616" w:type="dxa"/>
        </w:tcPr>
        <w:p w14:paraId="1197F7DE" w14:textId="2C654C70" w:rsidR="00BB04EC" w:rsidRPr="007A7295" w:rsidRDefault="00BB04EC" w:rsidP="00651E65">
          <w:pPr>
            <w:pStyle w:val="Yltunniste"/>
            <w:rPr>
              <w:b/>
              <w:bCs/>
              <w:sz w:val="28"/>
              <w:szCs w:val="28"/>
            </w:rPr>
          </w:pPr>
        </w:p>
      </w:tc>
      <w:tc>
        <w:tcPr>
          <w:tcW w:w="1307" w:type="dxa"/>
        </w:tcPr>
        <w:p w14:paraId="0E0CC4E3" w14:textId="77777777" w:rsidR="00BB04EC" w:rsidRPr="00BB04EC" w:rsidRDefault="00BB04EC" w:rsidP="00651E65">
          <w:pPr>
            <w:pStyle w:val="Yltunniste"/>
          </w:pPr>
        </w:p>
      </w:tc>
      <w:tc>
        <w:tcPr>
          <w:tcW w:w="859" w:type="dxa"/>
        </w:tcPr>
        <w:p w14:paraId="1AE9E5A6" w14:textId="77777777" w:rsidR="00BB04EC" w:rsidRDefault="00BB04EC" w:rsidP="00BB04EC">
          <w:pPr>
            <w:pStyle w:val="Yltunniste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34485C">
            <w:rPr>
              <w:noProof/>
            </w:rPr>
            <w:t>1</w:t>
          </w:r>
          <w:r>
            <w:fldChar w:fldCharType="end"/>
          </w:r>
          <w:r>
            <w:t xml:space="preserve"> (</w:t>
          </w:r>
          <w:fldSimple w:instr=" NUMPAGES   \* MERGEFORMAT ">
            <w:r w:rsidR="0034485C">
              <w:rPr>
                <w:noProof/>
              </w:rPr>
              <w:t>1</w:t>
            </w:r>
          </w:fldSimple>
          <w:r>
            <w:t>)</w:t>
          </w:r>
        </w:p>
      </w:tc>
    </w:tr>
    <w:tr w:rsidR="00BB04EC" w14:paraId="5E706AFA" w14:textId="77777777" w:rsidTr="00157F5D">
      <w:trPr>
        <w:trHeight w:val="328"/>
      </w:trPr>
      <w:tc>
        <w:tcPr>
          <w:tcW w:w="5156" w:type="dxa"/>
          <w:vMerge/>
        </w:tcPr>
        <w:p w14:paraId="3963FB48" w14:textId="77777777" w:rsidR="00BB04EC" w:rsidRPr="00BB04EC" w:rsidRDefault="00BB04EC" w:rsidP="00651E65">
          <w:pPr>
            <w:pStyle w:val="Yltunniste"/>
          </w:pPr>
        </w:p>
      </w:tc>
      <w:tc>
        <w:tcPr>
          <w:tcW w:w="2616" w:type="dxa"/>
        </w:tcPr>
        <w:p w14:paraId="4BABCE46" w14:textId="45323888" w:rsidR="00BB04EC" w:rsidRPr="00BB04EC" w:rsidRDefault="00157F5D" w:rsidP="00651E65">
          <w:pPr>
            <w:pStyle w:val="Yltunniste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34158403" wp14:editId="77BBEE35">
                <wp:simplePos x="0" y="0"/>
                <wp:positionH relativeFrom="column">
                  <wp:posOffset>-279400</wp:posOffset>
                </wp:positionH>
                <wp:positionV relativeFrom="paragraph">
                  <wp:posOffset>-696596</wp:posOffset>
                </wp:positionV>
                <wp:extent cx="1123950" cy="1532659"/>
                <wp:effectExtent l="0" t="0" r="0" b="0"/>
                <wp:wrapNone/>
                <wp:docPr id="1" name="Kuv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4887" cy="15339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167" w:type="dxa"/>
          <w:gridSpan w:val="2"/>
        </w:tcPr>
        <w:p w14:paraId="19153A75" w14:textId="77777777" w:rsidR="00BB04EC" w:rsidRPr="00BB04EC" w:rsidRDefault="00BB04EC" w:rsidP="00651E65">
          <w:pPr>
            <w:pStyle w:val="Yltunniste"/>
          </w:pPr>
        </w:p>
      </w:tc>
    </w:tr>
    <w:tr w:rsidR="00110DBB" w14:paraId="3369896B" w14:textId="77777777" w:rsidTr="00157F5D">
      <w:trPr>
        <w:trHeight w:val="733"/>
      </w:trPr>
      <w:tc>
        <w:tcPr>
          <w:tcW w:w="5156" w:type="dxa"/>
          <w:vMerge/>
        </w:tcPr>
        <w:p w14:paraId="19C4D5CF" w14:textId="77777777" w:rsidR="00110DBB" w:rsidRPr="00BB04EC" w:rsidRDefault="00110DBB" w:rsidP="00651E65">
          <w:pPr>
            <w:pStyle w:val="Yltunniste"/>
          </w:pPr>
        </w:p>
      </w:tc>
      <w:tc>
        <w:tcPr>
          <w:tcW w:w="2616" w:type="dxa"/>
        </w:tcPr>
        <w:p w14:paraId="2F4B29A3" w14:textId="77777777" w:rsidR="00110DBB" w:rsidRPr="00BB04EC" w:rsidRDefault="00110DBB" w:rsidP="00651E65">
          <w:pPr>
            <w:pStyle w:val="Yltunniste"/>
          </w:pPr>
        </w:p>
      </w:tc>
      <w:tc>
        <w:tcPr>
          <w:tcW w:w="2167" w:type="dxa"/>
          <w:gridSpan w:val="2"/>
        </w:tcPr>
        <w:p w14:paraId="718917F8" w14:textId="77777777" w:rsidR="00110DBB" w:rsidRPr="00BB04EC" w:rsidRDefault="00110DBB" w:rsidP="00651E65">
          <w:pPr>
            <w:pStyle w:val="Yltunniste"/>
          </w:pPr>
        </w:p>
      </w:tc>
    </w:tr>
    <w:tr w:rsidR="00110DBB" w14:paraId="70C85B2F" w14:textId="77777777" w:rsidTr="00157F5D">
      <w:trPr>
        <w:trHeight w:val="303"/>
      </w:trPr>
      <w:tc>
        <w:tcPr>
          <w:tcW w:w="5156" w:type="dxa"/>
        </w:tcPr>
        <w:p w14:paraId="7D7C46A0" w14:textId="77777777" w:rsidR="00110DBB" w:rsidRDefault="00110DBB" w:rsidP="00651E65">
          <w:pPr>
            <w:pStyle w:val="Yltunniste"/>
          </w:pPr>
        </w:p>
        <w:p w14:paraId="1143C877" w14:textId="77777777" w:rsidR="00157F5D" w:rsidRDefault="00157F5D" w:rsidP="00651E65">
          <w:pPr>
            <w:pStyle w:val="Yltunniste"/>
          </w:pPr>
        </w:p>
        <w:p w14:paraId="6AF971D3" w14:textId="77777777" w:rsidR="00157F5D" w:rsidRDefault="00157F5D" w:rsidP="00651E65">
          <w:pPr>
            <w:pStyle w:val="Yltunniste"/>
          </w:pPr>
        </w:p>
        <w:p w14:paraId="72C99F51" w14:textId="1532AF72" w:rsidR="00157F5D" w:rsidRPr="00157F5D" w:rsidRDefault="00157F5D" w:rsidP="00651E65">
          <w:pPr>
            <w:pStyle w:val="Yltunniste"/>
            <w:rPr>
              <w:b/>
              <w:bCs/>
              <w:sz w:val="32"/>
              <w:szCs w:val="32"/>
            </w:rPr>
          </w:pPr>
          <w:r w:rsidRPr="00157F5D">
            <w:rPr>
              <w:b/>
              <w:bCs/>
              <w:sz w:val="32"/>
              <w:szCs w:val="32"/>
            </w:rPr>
            <w:t>VIIKKOTIEDOTE</w:t>
          </w:r>
        </w:p>
      </w:tc>
      <w:tc>
        <w:tcPr>
          <w:tcW w:w="2616" w:type="dxa"/>
        </w:tcPr>
        <w:p w14:paraId="3BF1D146" w14:textId="77777777" w:rsidR="00110DBB" w:rsidRPr="00BB04EC" w:rsidRDefault="00110DBB" w:rsidP="00651E65">
          <w:pPr>
            <w:pStyle w:val="Yltunniste"/>
          </w:pPr>
        </w:p>
      </w:tc>
      <w:tc>
        <w:tcPr>
          <w:tcW w:w="2167" w:type="dxa"/>
          <w:gridSpan w:val="2"/>
        </w:tcPr>
        <w:p w14:paraId="61987BAE" w14:textId="77777777" w:rsidR="00110DBB" w:rsidRDefault="00110DBB" w:rsidP="00651E65">
          <w:pPr>
            <w:pStyle w:val="Yltunniste"/>
          </w:pPr>
        </w:p>
        <w:p w14:paraId="393021A7" w14:textId="77777777" w:rsidR="00157F5D" w:rsidRDefault="00157F5D" w:rsidP="00651E65">
          <w:pPr>
            <w:pStyle w:val="Yltunniste"/>
          </w:pPr>
        </w:p>
        <w:p w14:paraId="6B70FEB4" w14:textId="77777777" w:rsidR="00157F5D" w:rsidRDefault="00157F5D" w:rsidP="00651E65">
          <w:pPr>
            <w:pStyle w:val="Yltunniste"/>
          </w:pPr>
        </w:p>
        <w:p w14:paraId="46F6452B" w14:textId="55B0671F" w:rsidR="00157F5D" w:rsidRPr="00BB04EC" w:rsidRDefault="00157F5D" w:rsidP="00651E65">
          <w:pPr>
            <w:pStyle w:val="Yltunniste"/>
          </w:pPr>
        </w:p>
      </w:tc>
    </w:tr>
    <w:tr w:rsidR="00110DBB" w14:paraId="287361A7" w14:textId="77777777" w:rsidTr="00157F5D">
      <w:trPr>
        <w:trHeight w:val="303"/>
      </w:trPr>
      <w:tc>
        <w:tcPr>
          <w:tcW w:w="5156" w:type="dxa"/>
        </w:tcPr>
        <w:p w14:paraId="515F0EBD" w14:textId="5E18849B" w:rsidR="00110DBB" w:rsidRPr="00BB04EC" w:rsidRDefault="00110DBB" w:rsidP="00651E65">
          <w:pPr>
            <w:pStyle w:val="Yltunniste"/>
          </w:pPr>
        </w:p>
      </w:tc>
      <w:sdt>
        <w:sdtPr>
          <w:alias w:val="Publish Date"/>
          <w:tag w:val=""/>
          <w:id w:val="-1038201710"/>
          <w:showingPlcHdr/>
          <w:dataBinding w:prefixMappings="xmlns:ns0='http://schemas.microsoft.com/office/2006/coverPageProps' " w:xpath="/ns0:CoverPageProperties[1]/ns0:PublishDate[1]" w:storeItemID="{55AF091B-3C7A-41E3-B477-F2FDAA23CFDA}"/>
          <w:date>
            <w:dateFormat w:val="d.M.yyyy"/>
            <w:lid w:val="fi-FI"/>
            <w:storeMappedDataAs w:val="dateTime"/>
            <w:calendar w:val="gregorian"/>
          </w:date>
        </w:sdtPr>
        <w:sdtEndPr/>
        <w:sdtContent>
          <w:tc>
            <w:tcPr>
              <w:tcW w:w="2616" w:type="dxa"/>
            </w:tcPr>
            <w:p w14:paraId="46C53B75" w14:textId="330A0C89" w:rsidR="00110DBB" w:rsidRPr="00BB04EC" w:rsidRDefault="00BA5223" w:rsidP="00651E65">
              <w:pPr>
                <w:pStyle w:val="Yltunniste"/>
              </w:pPr>
              <w:r>
                <w:t xml:space="preserve">     </w:t>
              </w:r>
            </w:p>
          </w:tc>
        </w:sdtContent>
      </w:sdt>
      <w:sdt>
        <w:sdtPr>
          <w:id w:val="1124742766"/>
          <w:dropDownList>
            <w:listItem w:displayText=" " w:value="_tyhjä"/>
            <w:listItem w:displayText="Julkinen" w:value="Julkinen"/>
            <w:listItem w:displayText="Sisäinen" w:value="Sisäinen"/>
            <w:listItem w:displayText="Luottamuksellinen" w:value="Luottamuksellinen"/>
            <w:listItem w:displayText="Salainen" w:value="Salainen"/>
          </w:dropDownList>
        </w:sdtPr>
        <w:sdtEndPr/>
        <w:sdtContent>
          <w:tc>
            <w:tcPr>
              <w:tcW w:w="2167" w:type="dxa"/>
              <w:gridSpan w:val="2"/>
            </w:tcPr>
            <w:p w14:paraId="1786C655" w14:textId="7113EF16" w:rsidR="00110DBB" w:rsidRPr="00BB04EC" w:rsidRDefault="007A7295" w:rsidP="00651E65">
              <w:pPr>
                <w:pStyle w:val="Yltunniste"/>
              </w:pPr>
              <w:r>
                <w:t xml:space="preserve"> </w:t>
              </w:r>
            </w:p>
          </w:tc>
        </w:sdtContent>
      </w:sdt>
    </w:tr>
  </w:tbl>
  <w:p w14:paraId="6D76150A" w14:textId="77777777" w:rsidR="00BB04EC" w:rsidRDefault="00BB04EC" w:rsidP="00BB04EC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CC9AE8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5D6A3D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493F5D"/>
    <w:multiLevelType w:val="multilevel"/>
    <w:tmpl w:val="94BEDB14"/>
    <w:numStyleLink w:val="Bullets"/>
  </w:abstractNum>
  <w:abstractNum w:abstractNumId="3" w15:restartNumberingAfterBreak="0">
    <w:nsid w:val="0DE54E96"/>
    <w:multiLevelType w:val="multilevel"/>
    <w:tmpl w:val="040B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A6E2473"/>
    <w:multiLevelType w:val="multilevel"/>
    <w:tmpl w:val="A6DCF986"/>
    <w:numStyleLink w:val="Headingnumbers"/>
  </w:abstractNum>
  <w:abstractNum w:abstractNumId="5" w15:restartNumberingAfterBreak="0">
    <w:nsid w:val="21F146B1"/>
    <w:multiLevelType w:val="multilevel"/>
    <w:tmpl w:val="BA32A5D0"/>
    <w:styleLink w:val="Numberlist"/>
    <w:lvl w:ilvl="0">
      <w:start w:val="1"/>
      <w:numFmt w:val="decimal"/>
      <w:pStyle w:val="Numeroituluettelo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lvlText w:val="•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ind w:left="1136" w:hanging="284"/>
      </w:pPr>
      <w:rPr>
        <w:rFonts w:ascii="Arial" w:hAnsi="Arial" w:hint="default"/>
        <w:color w:val="auto"/>
      </w:rPr>
    </w:lvl>
    <w:lvl w:ilvl="4">
      <w:start w:val="1"/>
      <w:numFmt w:val="bullet"/>
      <w:lvlText w:val="•"/>
      <w:lvlJc w:val="left"/>
      <w:pPr>
        <w:ind w:left="1420" w:hanging="284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ind w:left="1704" w:hanging="284"/>
      </w:pPr>
      <w:rPr>
        <w:rFonts w:ascii="Arial" w:hAnsi="Arial" w:hint="default"/>
        <w:color w:val="auto"/>
      </w:rPr>
    </w:lvl>
    <w:lvl w:ilvl="6">
      <w:start w:val="1"/>
      <w:numFmt w:val="bullet"/>
      <w:lvlText w:val="•"/>
      <w:lvlJc w:val="left"/>
      <w:pPr>
        <w:ind w:left="1988" w:hanging="284"/>
      </w:pPr>
      <w:rPr>
        <w:rFonts w:ascii="Arial" w:hAnsi="Arial" w:hint="default"/>
        <w:color w:val="auto"/>
      </w:rPr>
    </w:lvl>
    <w:lvl w:ilvl="7">
      <w:start w:val="1"/>
      <w:numFmt w:val="bullet"/>
      <w:lvlText w:val="–"/>
      <w:lvlJc w:val="left"/>
      <w:pPr>
        <w:ind w:left="2272" w:hanging="284"/>
      </w:pPr>
      <w:rPr>
        <w:rFonts w:ascii="Arial" w:hAnsi="Arial" w:hint="default"/>
        <w:color w:val="auto"/>
      </w:rPr>
    </w:lvl>
    <w:lvl w:ilvl="8">
      <w:start w:val="1"/>
      <w:numFmt w:val="bullet"/>
      <w:lvlText w:val="•"/>
      <w:lvlJc w:val="left"/>
      <w:pPr>
        <w:ind w:left="2556" w:hanging="284"/>
      </w:pPr>
      <w:rPr>
        <w:rFonts w:ascii="Arial" w:hAnsi="Arial" w:hint="default"/>
        <w:color w:val="auto"/>
      </w:rPr>
    </w:lvl>
  </w:abstractNum>
  <w:abstractNum w:abstractNumId="6" w15:restartNumberingAfterBreak="0">
    <w:nsid w:val="263C13CC"/>
    <w:multiLevelType w:val="multilevel"/>
    <w:tmpl w:val="A6DCF986"/>
    <w:numStyleLink w:val="Headingnumbers"/>
  </w:abstractNum>
  <w:abstractNum w:abstractNumId="7" w15:restartNumberingAfterBreak="0">
    <w:nsid w:val="34E45E45"/>
    <w:multiLevelType w:val="hybridMultilevel"/>
    <w:tmpl w:val="142AF28C"/>
    <w:lvl w:ilvl="0" w:tplc="3788C64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DF59E3"/>
    <w:multiLevelType w:val="multilevel"/>
    <w:tmpl w:val="A6DCF986"/>
    <w:styleLink w:val="Headingnumbers"/>
    <w:lvl w:ilvl="0">
      <w:start w:val="1"/>
      <w:numFmt w:val="decimal"/>
      <w:pStyle w:val="Otsikko1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Otsikko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Otsikko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pStyle w:val="Otsikko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Otsikko5"/>
      <w:lvlText w:val="%1.%2.%3.%4.%5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pStyle w:val="Otsikko6"/>
      <w:lvlText w:val="%1.%2.%3.%4.%5.%6"/>
      <w:lvlJc w:val="left"/>
      <w:pPr>
        <w:ind w:left="1276" w:hanging="1276"/>
      </w:pPr>
      <w:rPr>
        <w:rFonts w:hint="default"/>
      </w:rPr>
    </w:lvl>
    <w:lvl w:ilvl="6">
      <w:start w:val="1"/>
      <w:numFmt w:val="decimal"/>
      <w:pStyle w:val="Otsikko7"/>
      <w:lvlText w:val="%1.%2.%3.%4.%5.%6.%7"/>
      <w:lvlJc w:val="left"/>
      <w:pPr>
        <w:ind w:left="1418" w:hanging="1418"/>
      </w:pPr>
      <w:rPr>
        <w:rFonts w:hint="default"/>
      </w:rPr>
    </w:lvl>
    <w:lvl w:ilvl="7">
      <w:start w:val="1"/>
      <w:numFmt w:val="decimal"/>
      <w:pStyle w:val="Otsikko8"/>
      <w:lvlText w:val="%1.%2.%3.%4.%5.%6.%7.%8"/>
      <w:lvlJc w:val="left"/>
      <w:pPr>
        <w:ind w:left="1559" w:hanging="1559"/>
      </w:pPr>
      <w:rPr>
        <w:rFonts w:hint="default"/>
      </w:rPr>
    </w:lvl>
    <w:lvl w:ilvl="8">
      <w:start w:val="1"/>
      <w:numFmt w:val="decimal"/>
      <w:pStyle w:val="Otsikko9"/>
      <w:lvlText w:val="%1.%2.%3.%4.%5.%6.%7.%8.%9"/>
      <w:lvlJc w:val="left"/>
      <w:pPr>
        <w:ind w:left="1843" w:hanging="1843"/>
      </w:pPr>
      <w:rPr>
        <w:rFonts w:hint="default"/>
      </w:rPr>
    </w:lvl>
  </w:abstractNum>
  <w:abstractNum w:abstractNumId="9" w15:restartNumberingAfterBreak="0">
    <w:nsid w:val="4A4C089D"/>
    <w:multiLevelType w:val="hybridMultilevel"/>
    <w:tmpl w:val="33F4643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6F1DD8"/>
    <w:multiLevelType w:val="multilevel"/>
    <w:tmpl w:val="94BEDB14"/>
    <w:styleLink w:val="Bullets"/>
    <w:lvl w:ilvl="0">
      <w:start w:val="1"/>
      <w:numFmt w:val="bullet"/>
      <w:pStyle w:val="Merkittyluettelo"/>
      <w:lvlText w:val="•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lvlText w:val="•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ind w:left="1136" w:hanging="284"/>
      </w:pPr>
      <w:rPr>
        <w:rFonts w:ascii="Arial" w:hAnsi="Arial" w:hint="default"/>
        <w:color w:val="auto"/>
      </w:rPr>
    </w:lvl>
    <w:lvl w:ilvl="4">
      <w:start w:val="1"/>
      <w:numFmt w:val="bullet"/>
      <w:lvlText w:val="•"/>
      <w:lvlJc w:val="left"/>
      <w:pPr>
        <w:ind w:left="1420" w:hanging="284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ind w:left="1704" w:hanging="284"/>
      </w:pPr>
      <w:rPr>
        <w:rFonts w:ascii="Arial" w:hAnsi="Arial" w:hint="default"/>
        <w:color w:val="auto"/>
      </w:rPr>
    </w:lvl>
    <w:lvl w:ilvl="6">
      <w:start w:val="1"/>
      <w:numFmt w:val="bullet"/>
      <w:lvlText w:val="•"/>
      <w:lvlJc w:val="left"/>
      <w:pPr>
        <w:ind w:left="1988" w:hanging="284"/>
      </w:pPr>
      <w:rPr>
        <w:rFonts w:ascii="Arial" w:hAnsi="Arial" w:hint="default"/>
        <w:color w:val="auto"/>
      </w:rPr>
    </w:lvl>
    <w:lvl w:ilvl="7">
      <w:start w:val="1"/>
      <w:numFmt w:val="bullet"/>
      <w:lvlText w:val="–"/>
      <w:lvlJc w:val="left"/>
      <w:pPr>
        <w:ind w:left="2272" w:hanging="284"/>
      </w:pPr>
      <w:rPr>
        <w:rFonts w:ascii="Arial" w:hAnsi="Arial" w:hint="default"/>
        <w:color w:val="auto"/>
      </w:rPr>
    </w:lvl>
    <w:lvl w:ilvl="8">
      <w:start w:val="1"/>
      <w:numFmt w:val="bullet"/>
      <w:lvlText w:val="•"/>
      <w:lvlJc w:val="left"/>
      <w:pPr>
        <w:ind w:left="2556" w:hanging="284"/>
      </w:pPr>
      <w:rPr>
        <w:rFonts w:ascii="Arial" w:hAnsi="Arial" w:hint="default"/>
        <w:color w:val="auto"/>
      </w:rPr>
    </w:lvl>
  </w:abstractNum>
  <w:abstractNum w:abstractNumId="11" w15:restartNumberingAfterBreak="0">
    <w:nsid w:val="67F86BDA"/>
    <w:multiLevelType w:val="hybridMultilevel"/>
    <w:tmpl w:val="BA8E497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0"/>
  </w:num>
  <w:num w:numId="4">
    <w:abstractNumId w:val="2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4"/>
  </w:num>
  <w:num w:numId="10">
    <w:abstractNumId w:val="7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295"/>
    <w:rsid w:val="000151F9"/>
    <w:rsid w:val="00057950"/>
    <w:rsid w:val="00071422"/>
    <w:rsid w:val="00086287"/>
    <w:rsid w:val="00097AC5"/>
    <w:rsid w:val="000A5D74"/>
    <w:rsid w:val="000B0903"/>
    <w:rsid w:val="000C0294"/>
    <w:rsid w:val="000E4BFE"/>
    <w:rsid w:val="000F6339"/>
    <w:rsid w:val="001012DB"/>
    <w:rsid w:val="00110DBB"/>
    <w:rsid w:val="001123CD"/>
    <w:rsid w:val="00124024"/>
    <w:rsid w:val="00130291"/>
    <w:rsid w:val="001531C8"/>
    <w:rsid w:val="00157F5D"/>
    <w:rsid w:val="00176D24"/>
    <w:rsid w:val="001A7FC4"/>
    <w:rsid w:val="001B24F1"/>
    <w:rsid w:val="001B2C32"/>
    <w:rsid w:val="001B5289"/>
    <w:rsid w:val="001D512F"/>
    <w:rsid w:val="001F5578"/>
    <w:rsid w:val="00200D33"/>
    <w:rsid w:val="0021137B"/>
    <w:rsid w:val="00212FFF"/>
    <w:rsid w:val="00214733"/>
    <w:rsid w:val="00223238"/>
    <w:rsid w:val="0023192E"/>
    <w:rsid w:val="00241BEA"/>
    <w:rsid w:val="00244A49"/>
    <w:rsid w:val="00264761"/>
    <w:rsid w:val="00284D35"/>
    <w:rsid w:val="0029440B"/>
    <w:rsid w:val="00295214"/>
    <w:rsid w:val="00295708"/>
    <w:rsid w:val="002972FA"/>
    <w:rsid w:val="002A33A9"/>
    <w:rsid w:val="002E5638"/>
    <w:rsid w:val="003073DF"/>
    <w:rsid w:val="00335A08"/>
    <w:rsid w:val="0034485C"/>
    <w:rsid w:val="00374559"/>
    <w:rsid w:val="00374E14"/>
    <w:rsid w:val="003930BB"/>
    <w:rsid w:val="003953A7"/>
    <w:rsid w:val="00396504"/>
    <w:rsid w:val="003A4784"/>
    <w:rsid w:val="003A543F"/>
    <w:rsid w:val="003C2DCF"/>
    <w:rsid w:val="003C467A"/>
    <w:rsid w:val="003F353D"/>
    <w:rsid w:val="003F386E"/>
    <w:rsid w:val="00402EE4"/>
    <w:rsid w:val="004036FD"/>
    <w:rsid w:val="0042200C"/>
    <w:rsid w:val="00425C59"/>
    <w:rsid w:val="004420A0"/>
    <w:rsid w:val="0045135E"/>
    <w:rsid w:val="00454D8B"/>
    <w:rsid w:val="00465810"/>
    <w:rsid w:val="00477BF4"/>
    <w:rsid w:val="00477F0A"/>
    <w:rsid w:val="004A6B7E"/>
    <w:rsid w:val="004C2792"/>
    <w:rsid w:val="004C5489"/>
    <w:rsid w:val="004F1BDB"/>
    <w:rsid w:val="00512CB3"/>
    <w:rsid w:val="00530692"/>
    <w:rsid w:val="005457CD"/>
    <w:rsid w:val="00550D88"/>
    <w:rsid w:val="00563778"/>
    <w:rsid w:val="005A0030"/>
    <w:rsid w:val="005A01EA"/>
    <w:rsid w:val="005B181A"/>
    <w:rsid w:val="005C0AE1"/>
    <w:rsid w:val="005C5A22"/>
    <w:rsid w:val="005E635D"/>
    <w:rsid w:val="006077A4"/>
    <w:rsid w:val="00637220"/>
    <w:rsid w:val="00644945"/>
    <w:rsid w:val="00646726"/>
    <w:rsid w:val="00654211"/>
    <w:rsid w:val="00664578"/>
    <w:rsid w:val="00692C8C"/>
    <w:rsid w:val="00697A90"/>
    <w:rsid w:val="006A58A4"/>
    <w:rsid w:val="006A7781"/>
    <w:rsid w:val="006C20AD"/>
    <w:rsid w:val="006C5A54"/>
    <w:rsid w:val="006D5C1C"/>
    <w:rsid w:val="006D5CB6"/>
    <w:rsid w:val="006F6C1F"/>
    <w:rsid w:val="00700595"/>
    <w:rsid w:val="007009E8"/>
    <w:rsid w:val="0070701F"/>
    <w:rsid w:val="007143A1"/>
    <w:rsid w:val="00725195"/>
    <w:rsid w:val="00730A16"/>
    <w:rsid w:val="007379ED"/>
    <w:rsid w:val="00761AFE"/>
    <w:rsid w:val="0076300D"/>
    <w:rsid w:val="007720D9"/>
    <w:rsid w:val="00782CB6"/>
    <w:rsid w:val="007A7295"/>
    <w:rsid w:val="007B23E1"/>
    <w:rsid w:val="007B342F"/>
    <w:rsid w:val="007D3E2C"/>
    <w:rsid w:val="007D5E14"/>
    <w:rsid w:val="008146D4"/>
    <w:rsid w:val="00816053"/>
    <w:rsid w:val="00846F27"/>
    <w:rsid w:val="00861969"/>
    <w:rsid w:val="008670D9"/>
    <w:rsid w:val="00870258"/>
    <w:rsid w:val="008718E8"/>
    <w:rsid w:val="008C11AA"/>
    <w:rsid w:val="008E1169"/>
    <w:rsid w:val="00905A7B"/>
    <w:rsid w:val="009079B2"/>
    <w:rsid w:val="00910464"/>
    <w:rsid w:val="00913E5A"/>
    <w:rsid w:val="009260FA"/>
    <w:rsid w:val="009402AA"/>
    <w:rsid w:val="00945E95"/>
    <w:rsid w:val="0096599C"/>
    <w:rsid w:val="00977318"/>
    <w:rsid w:val="009C1837"/>
    <w:rsid w:val="009E6657"/>
    <w:rsid w:val="00A00A4E"/>
    <w:rsid w:val="00A1715E"/>
    <w:rsid w:val="00A53CD8"/>
    <w:rsid w:val="00AD2A11"/>
    <w:rsid w:val="00AD7C5E"/>
    <w:rsid w:val="00AE330F"/>
    <w:rsid w:val="00AE44EC"/>
    <w:rsid w:val="00AF06B7"/>
    <w:rsid w:val="00B202AF"/>
    <w:rsid w:val="00B21CFC"/>
    <w:rsid w:val="00B250CE"/>
    <w:rsid w:val="00B459F4"/>
    <w:rsid w:val="00B46081"/>
    <w:rsid w:val="00B711E6"/>
    <w:rsid w:val="00B74E46"/>
    <w:rsid w:val="00B949EE"/>
    <w:rsid w:val="00BA5223"/>
    <w:rsid w:val="00BB04EC"/>
    <w:rsid w:val="00C039DF"/>
    <w:rsid w:val="00C24996"/>
    <w:rsid w:val="00C34D3F"/>
    <w:rsid w:val="00C50FDF"/>
    <w:rsid w:val="00C73B35"/>
    <w:rsid w:val="00C91D28"/>
    <w:rsid w:val="00CA2D8D"/>
    <w:rsid w:val="00CA7129"/>
    <w:rsid w:val="00CC5B0B"/>
    <w:rsid w:val="00CD6AC4"/>
    <w:rsid w:val="00D0122D"/>
    <w:rsid w:val="00D20909"/>
    <w:rsid w:val="00D20FFF"/>
    <w:rsid w:val="00D36AD5"/>
    <w:rsid w:val="00D52E04"/>
    <w:rsid w:val="00D671F8"/>
    <w:rsid w:val="00D67453"/>
    <w:rsid w:val="00D76BAE"/>
    <w:rsid w:val="00DB4669"/>
    <w:rsid w:val="00DC73C0"/>
    <w:rsid w:val="00E17AE6"/>
    <w:rsid w:val="00E2139C"/>
    <w:rsid w:val="00E419AD"/>
    <w:rsid w:val="00E83107"/>
    <w:rsid w:val="00E91982"/>
    <w:rsid w:val="00E94870"/>
    <w:rsid w:val="00EB4A37"/>
    <w:rsid w:val="00EB66F2"/>
    <w:rsid w:val="00EC1D65"/>
    <w:rsid w:val="00F143D8"/>
    <w:rsid w:val="00F14A30"/>
    <w:rsid w:val="00F17CD5"/>
    <w:rsid w:val="00F27FB6"/>
    <w:rsid w:val="00F82D30"/>
    <w:rsid w:val="00FA28D1"/>
    <w:rsid w:val="00FC5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7E542F"/>
  <w15:chartTrackingRefBased/>
  <w15:docId w15:val="{D1BDA0BC-AF75-4612-B47C-1BD4276F6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ali">
    <w:name w:val="Normal"/>
    <w:qFormat/>
    <w:rsid w:val="003F353D"/>
    <w:pPr>
      <w:spacing w:after="0" w:line="240" w:lineRule="auto"/>
    </w:pPr>
    <w:rPr>
      <w:sz w:val="20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EB66F2"/>
    <w:pPr>
      <w:keepNext/>
      <w:keepLines/>
      <w:numPr>
        <w:numId w:val="9"/>
      </w:numPr>
      <w:spacing w:after="200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Otsikko2">
    <w:name w:val="heading 2"/>
    <w:basedOn w:val="Normaali"/>
    <w:next w:val="Leipteksti"/>
    <w:link w:val="Otsikko2Char"/>
    <w:uiPriority w:val="9"/>
    <w:qFormat/>
    <w:rsid w:val="00EB66F2"/>
    <w:pPr>
      <w:keepNext/>
      <w:keepLines/>
      <w:numPr>
        <w:ilvl w:val="1"/>
        <w:numId w:val="9"/>
      </w:numPr>
      <w:spacing w:after="20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Otsikko3">
    <w:name w:val="heading 3"/>
    <w:basedOn w:val="Normaali"/>
    <w:next w:val="Leipteksti"/>
    <w:link w:val="Otsikko3Char"/>
    <w:uiPriority w:val="9"/>
    <w:qFormat/>
    <w:rsid w:val="00EB66F2"/>
    <w:pPr>
      <w:keepNext/>
      <w:keepLines/>
      <w:numPr>
        <w:ilvl w:val="2"/>
        <w:numId w:val="9"/>
      </w:numPr>
      <w:spacing w:after="20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Otsikko4">
    <w:name w:val="heading 4"/>
    <w:basedOn w:val="Normaali"/>
    <w:next w:val="Leipteksti"/>
    <w:link w:val="Otsikko4Char"/>
    <w:uiPriority w:val="9"/>
    <w:rsid w:val="00EB66F2"/>
    <w:pPr>
      <w:keepNext/>
      <w:keepLines/>
      <w:numPr>
        <w:ilvl w:val="3"/>
        <w:numId w:val="9"/>
      </w:numPr>
      <w:spacing w:after="20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Otsikko5">
    <w:name w:val="heading 5"/>
    <w:basedOn w:val="Normaali"/>
    <w:next w:val="Leipteksti"/>
    <w:link w:val="Otsikko5Char"/>
    <w:uiPriority w:val="9"/>
    <w:rsid w:val="00EB66F2"/>
    <w:pPr>
      <w:keepNext/>
      <w:keepLines/>
      <w:numPr>
        <w:ilvl w:val="4"/>
        <w:numId w:val="9"/>
      </w:numPr>
      <w:spacing w:after="200"/>
      <w:outlineLvl w:val="4"/>
    </w:pPr>
    <w:rPr>
      <w:rFonts w:asciiTheme="majorHAnsi" w:eastAsiaTheme="majorEastAsia" w:hAnsiTheme="majorHAnsi" w:cstheme="majorBidi"/>
      <w:b/>
    </w:rPr>
  </w:style>
  <w:style w:type="paragraph" w:styleId="Otsikko6">
    <w:name w:val="heading 6"/>
    <w:basedOn w:val="Normaali"/>
    <w:next w:val="Leipteksti"/>
    <w:link w:val="Otsikko6Char"/>
    <w:uiPriority w:val="9"/>
    <w:rsid w:val="00EB66F2"/>
    <w:pPr>
      <w:keepNext/>
      <w:keepLines/>
      <w:numPr>
        <w:ilvl w:val="5"/>
        <w:numId w:val="9"/>
      </w:numPr>
      <w:spacing w:after="200"/>
      <w:outlineLvl w:val="5"/>
    </w:pPr>
    <w:rPr>
      <w:rFonts w:asciiTheme="majorHAnsi" w:eastAsiaTheme="majorEastAsia" w:hAnsiTheme="majorHAnsi" w:cstheme="majorBidi"/>
      <w:b/>
    </w:rPr>
  </w:style>
  <w:style w:type="paragraph" w:styleId="Otsikko7">
    <w:name w:val="heading 7"/>
    <w:basedOn w:val="Normaali"/>
    <w:next w:val="Leipteksti"/>
    <w:link w:val="Otsikko7Char"/>
    <w:uiPriority w:val="9"/>
    <w:rsid w:val="00EB66F2"/>
    <w:pPr>
      <w:keepNext/>
      <w:keepLines/>
      <w:numPr>
        <w:ilvl w:val="6"/>
        <w:numId w:val="9"/>
      </w:numPr>
      <w:spacing w:after="200"/>
      <w:outlineLvl w:val="6"/>
    </w:pPr>
    <w:rPr>
      <w:rFonts w:asciiTheme="majorHAnsi" w:eastAsiaTheme="majorEastAsia" w:hAnsiTheme="majorHAnsi" w:cstheme="majorBidi"/>
      <w:b/>
      <w:iCs/>
    </w:rPr>
  </w:style>
  <w:style w:type="paragraph" w:styleId="Otsikko8">
    <w:name w:val="heading 8"/>
    <w:basedOn w:val="Normaali"/>
    <w:next w:val="Leipteksti"/>
    <w:link w:val="Otsikko8Char"/>
    <w:uiPriority w:val="9"/>
    <w:rsid w:val="00EB66F2"/>
    <w:pPr>
      <w:keepNext/>
      <w:keepLines/>
      <w:numPr>
        <w:ilvl w:val="7"/>
        <w:numId w:val="9"/>
      </w:numPr>
      <w:spacing w:after="200"/>
      <w:outlineLvl w:val="7"/>
    </w:pPr>
    <w:rPr>
      <w:rFonts w:asciiTheme="majorHAnsi" w:eastAsiaTheme="majorEastAsia" w:hAnsiTheme="majorHAnsi" w:cstheme="majorBidi"/>
      <w:b/>
      <w:szCs w:val="21"/>
    </w:rPr>
  </w:style>
  <w:style w:type="paragraph" w:styleId="Otsikko9">
    <w:name w:val="heading 9"/>
    <w:basedOn w:val="Normaali"/>
    <w:next w:val="Leipteksti"/>
    <w:link w:val="Otsikko9Char"/>
    <w:uiPriority w:val="9"/>
    <w:rsid w:val="00EB66F2"/>
    <w:pPr>
      <w:keepNext/>
      <w:keepLines/>
      <w:numPr>
        <w:ilvl w:val="8"/>
        <w:numId w:val="9"/>
      </w:numPr>
      <w:spacing w:after="200"/>
      <w:outlineLvl w:val="8"/>
    </w:pPr>
    <w:rPr>
      <w:rFonts w:asciiTheme="majorHAnsi" w:eastAsiaTheme="majorEastAsia" w:hAnsiTheme="majorHAnsi" w:cstheme="majorBidi"/>
      <w:b/>
      <w:iCs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link w:val="OtsikkoChar"/>
    <w:uiPriority w:val="7"/>
    <w:qFormat/>
    <w:rsid w:val="005E635D"/>
    <w:pPr>
      <w:spacing w:after="280"/>
      <w:contextualSpacing/>
    </w:pPr>
    <w:rPr>
      <w:rFonts w:asciiTheme="majorHAnsi" w:eastAsiaTheme="majorEastAsia" w:hAnsiTheme="majorHAnsi" w:cstheme="majorBidi"/>
      <w:b/>
      <w:kern w:val="28"/>
      <w:sz w:val="28"/>
      <w:szCs w:val="56"/>
    </w:rPr>
  </w:style>
  <w:style w:type="character" w:customStyle="1" w:styleId="OtsikkoChar">
    <w:name w:val="Otsikko Char"/>
    <w:basedOn w:val="Kappaleenoletusfontti"/>
    <w:link w:val="Otsikko"/>
    <w:uiPriority w:val="7"/>
    <w:rsid w:val="003F353D"/>
    <w:rPr>
      <w:rFonts w:asciiTheme="majorHAnsi" w:eastAsiaTheme="majorEastAsia" w:hAnsiTheme="majorHAnsi" w:cstheme="majorBidi"/>
      <w:b/>
      <w:kern w:val="28"/>
      <w:sz w:val="28"/>
      <w:szCs w:val="56"/>
    </w:rPr>
  </w:style>
  <w:style w:type="paragraph" w:styleId="Alaotsikko">
    <w:name w:val="Subtitle"/>
    <w:basedOn w:val="Normaali"/>
    <w:next w:val="Leipteksti"/>
    <w:link w:val="AlaotsikkoChar"/>
    <w:uiPriority w:val="8"/>
    <w:qFormat/>
    <w:rsid w:val="00110DBB"/>
    <w:pPr>
      <w:numPr>
        <w:ilvl w:val="1"/>
      </w:numPr>
      <w:spacing w:after="200"/>
    </w:pPr>
    <w:rPr>
      <w:rFonts w:eastAsiaTheme="minorEastAsia"/>
      <w:b/>
      <w:sz w:val="24"/>
    </w:rPr>
  </w:style>
  <w:style w:type="character" w:customStyle="1" w:styleId="AlaotsikkoChar">
    <w:name w:val="Alaotsikko Char"/>
    <w:basedOn w:val="Kappaleenoletusfontti"/>
    <w:link w:val="Alaotsikko"/>
    <w:uiPriority w:val="8"/>
    <w:rsid w:val="003F353D"/>
    <w:rPr>
      <w:rFonts w:eastAsiaTheme="minorEastAsia"/>
      <w:b/>
      <w:sz w:val="24"/>
    </w:rPr>
  </w:style>
  <w:style w:type="paragraph" w:styleId="Yltunniste">
    <w:name w:val="header"/>
    <w:basedOn w:val="Normaali"/>
    <w:link w:val="YltunnisteChar"/>
    <w:uiPriority w:val="99"/>
    <w:rsid w:val="00110DBB"/>
    <w:rPr>
      <w:sz w:val="16"/>
    </w:rPr>
  </w:style>
  <w:style w:type="character" w:customStyle="1" w:styleId="YltunnisteChar">
    <w:name w:val="Ylätunniste Char"/>
    <w:basedOn w:val="Kappaleenoletusfontti"/>
    <w:link w:val="Yltunniste"/>
    <w:uiPriority w:val="99"/>
    <w:rsid w:val="00110DBB"/>
    <w:rPr>
      <w:sz w:val="16"/>
    </w:rPr>
  </w:style>
  <w:style w:type="paragraph" w:styleId="Alatunniste">
    <w:name w:val="footer"/>
    <w:basedOn w:val="Normaali"/>
    <w:link w:val="AlatunnisteChar"/>
    <w:uiPriority w:val="99"/>
    <w:rsid w:val="005E635D"/>
    <w:pPr>
      <w:tabs>
        <w:tab w:val="center" w:pos="4513"/>
        <w:tab w:val="right" w:pos="9026"/>
      </w:tabs>
    </w:pPr>
    <w:rPr>
      <w:rFonts w:ascii="Segoe UI" w:hAnsi="Segoe UI"/>
      <w:color w:val="414141"/>
    </w:rPr>
  </w:style>
  <w:style w:type="character" w:customStyle="1" w:styleId="AlatunnisteChar">
    <w:name w:val="Alatunniste Char"/>
    <w:basedOn w:val="Kappaleenoletusfontti"/>
    <w:link w:val="Alatunniste"/>
    <w:uiPriority w:val="99"/>
    <w:rsid w:val="005E635D"/>
    <w:rPr>
      <w:rFonts w:ascii="Segoe UI" w:hAnsi="Segoe UI"/>
      <w:color w:val="414141"/>
      <w:sz w:val="20"/>
    </w:rPr>
  </w:style>
  <w:style w:type="table" w:styleId="TaulukkoRuudukko">
    <w:name w:val="Table Grid"/>
    <w:basedOn w:val="Normaalitaulukko"/>
    <w:uiPriority w:val="39"/>
    <w:rsid w:val="00BB04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borders">
    <w:name w:val="No borders"/>
    <w:basedOn w:val="Normaalitaulukko"/>
    <w:uiPriority w:val="99"/>
    <w:rsid w:val="00BB04EC"/>
    <w:pPr>
      <w:spacing w:after="0" w:line="240" w:lineRule="auto"/>
    </w:pPr>
    <w:tblPr>
      <w:tblCellMar>
        <w:left w:w="0" w:type="dxa"/>
        <w:right w:w="0" w:type="dxa"/>
      </w:tblCellMar>
    </w:tblPr>
  </w:style>
  <w:style w:type="character" w:styleId="Paikkamerkkiteksti">
    <w:name w:val="Placeholder Text"/>
    <w:basedOn w:val="Kappaleenoletusfontti"/>
    <w:uiPriority w:val="99"/>
    <w:rsid w:val="00BB04EC"/>
    <w:rPr>
      <w:color w:val="auto"/>
    </w:rPr>
  </w:style>
  <w:style w:type="paragraph" w:styleId="Leipteksti">
    <w:name w:val="Body Text"/>
    <w:basedOn w:val="Normaali"/>
    <w:link w:val="LeiptekstiChar"/>
    <w:uiPriority w:val="1"/>
    <w:qFormat/>
    <w:rsid w:val="00110DBB"/>
    <w:pPr>
      <w:spacing w:after="200"/>
    </w:pPr>
  </w:style>
  <w:style w:type="character" w:customStyle="1" w:styleId="LeiptekstiChar">
    <w:name w:val="Leipäteksti Char"/>
    <w:basedOn w:val="Kappaleenoletusfontti"/>
    <w:link w:val="Leipteksti"/>
    <w:uiPriority w:val="1"/>
    <w:rsid w:val="00110DBB"/>
    <w:rPr>
      <w:sz w:val="20"/>
    </w:rPr>
  </w:style>
  <w:style w:type="character" w:customStyle="1" w:styleId="Otsikko1Char">
    <w:name w:val="Otsikko 1 Char"/>
    <w:basedOn w:val="Kappaleenoletusfontti"/>
    <w:link w:val="Otsikko1"/>
    <w:uiPriority w:val="9"/>
    <w:rsid w:val="00110DBB"/>
    <w:rPr>
      <w:rFonts w:asciiTheme="majorHAnsi" w:eastAsiaTheme="majorEastAsia" w:hAnsiTheme="majorHAnsi" w:cstheme="majorBidi"/>
      <w:b/>
      <w:sz w:val="28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110DBB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110DBB"/>
    <w:rPr>
      <w:rFonts w:asciiTheme="majorHAnsi" w:eastAsiaTheme="majorEastAsia" w:hAnsiTheme="majorHAnsi" w:cstheme="majorBidi"/>
      <w:b/>
      <w:sz w:val="20"/>
      <w:szCs w:val="24"/>
    </w:rPr>
  </w:style>
  <w:style w:type="character" w:customStyle="1" w:styleId="Otsikko4Char">
    <w:name w:val="Otsikko 4 Char"/>
    <w:basedOn w:val="Kappaleenoletusfontti"/>
    <w:link w:val="Otsikko4"/>
    <w:uiPriority w:val="9"/>
    <w:rsid w:val="00110DBB"/>
    <w:rPr>
      <w:rFonts w:asciiTheme="majorHAnsi" w:eastAsiaTheme="majorEastAsia" w:hAnsiTheme="majorHAnsi" w:cstheme="majorBidi"/>
      <w:b/>
      <w:iCs/>
      <w:sz w:val="20"/>
    </w:rPr>
  </w:style>
  <w:style w:type="character" w:customStyle="1" w:styleId="Otsikko5Char">
    <w:name w:val="Otsikko 5 Char"/>
    <w:basedOn w:val="Kappaleenoletusfontti"/>
    <w:link w:val="Otsikko5"/>
    <w:uiPriority w:val="9"/>
    <w:rsid w:val="00110DBB"/>
    <w:rPr>
      <w:rFonts w:asciiTheme="majorHAnsi" w:eastAsiaTheme="majorEastAsia" w:hAnsiTheme="majorHAnsi" w:cstheme="majorBidi"/>
      <w:b/>
      <w:sz w:val="20"/>
    </w:rPr>
  </w:style>
  <w:style w:type="character" w:customStyle="1" w:styleId="Otsikko6Char">
    <w:name w:val="Otsikko 6 Char"/>
    <w:basedOn w:val="Kappaleenoletusfontti"/>
    <w:link w:val="Otsikko6"/>
    <w:uiPriority w:val="9"/>
    <w:rsid w:val="00110DBB"/>
    <w:rPr>
      <w:rFonts w:asciiTheme="majorHAnsi" w:eastAsiaTheme="majorEastAsia" w:hAnsiTheme="majorHAnsi" w:cstheme="majorBidi"/>
      <w:b/>
      <w:sz w:val="20"/>
    </w:rPr>
  </w:style>
  <w:style w:type="character" w:customStyle="1" w:styleId="Otsikko7Char">
    <w:name w:val="Otsikko 7 Char"/>
    <w:basedOn w:val="Kappaleenoletusfontti"/>
    <w:link w:val="Otsikko7"/>
    <w:uiPriority w:val="9"/>
    <w:rsid w:val="00110DBB"/>
    <w:rPr>
      <w:rFonts w:asciiTheme="majorHAnsi" w:eastAsiaTheme="majorEastAsia" w:hAnsiTheme="majorHAnsi" w:cstheme="majorBidi"/>
      <w:b/>
      <w:iCs/>
      <w:sz w:val="20"/>
    </w:rPr>
  </w:style>
  <w:style w:type="character" w:customStyle="1" w:styleId="Otsikko8Char">
    <w:name w:val="Otsikko 8 Char"/>
    <w:basedOn w:val="Kappaleenoletusfontti"/>
    <w:link w:val="Otsikko8"/>
    <w:uiPriority w:val="9"/>
    <w:rsid w:val="00110DBB"/>
    <w:rPr>
      <w:rFonts w:asciiTheme="majorHAnsi" w:eastAsiaTheme="majorEastAsia" w:hAnsiTheme="majorHAnsi" w:cstheme="majorBidi"/>
      <w:b/>
      <w:sz w:val="20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rsid w:val="00110DBB"/>
    <w:rPr>
      <w:rFonts w:asciiTheme="majorHAnsi" w:eastAsiaTheme="majorEastAsia" w:hAnsiTheme="majorHAnsi" w:cstheme="majorBidi"/>
      <w:b/>
      <w:iCs/>
      <w:sz w:val="20"/>
      <w:szCs w:val="21"/>
    </w:rPr>
  </w:style>
  <w:style w:type="paragraph" w:styleId="Merkittyluettelo">
    <w:name w:val="List Bullet"/>
    <w:basedOn w:val="Normaali"/>
    <w:uiPriority w:val="99"/>
    <w:qFormat/>
    <w:rsid w:val="004A6B7E"/>
    <w:pPr>
      <w:numPr>
        <w:numId w:val="3"/>
      </w:numPr>
      <w:spacing w:after="200"/>
      <w:contextualSpacing/>
    </w:pPr>
  </w:style>
  <w:style w:type="paragraph" w:styleId="Numeroituluettelo">
    <w:name w:val="List Number"/>
    <w:basedOn w:val="Normaali"/>
    <w:uiPriority w:val="99"/>
    <w:qFormat/>
    <w:rsid w:val="00110DBB"/>
    <w:pPr>
      <w:numPr>
        <w:numId w:val="5"/>
      </w:numPr>
      <w:spacing w:after="200"/>
      <w:contextualSpacing/>
    </w:pPr>
  </w:style>
  <w:style w:type="numbering" w:customStyle="1" w:styleId="Bullets">
    <w:name w:val="Bullets"/>
    <w:uiPriority w:val="99"/>
    <w:rsid w:val="004A6B7E"/>
    <w:pPr>
      <w:numPr>
        <w:numId w:val="3"/>
      </w:numPr>
    </w:pPr>
  </w:style>
  <w:style w:type="numbering" w:customStyle="1" w:styleId="Numberlist">
    <w:name w:val="Number list"/>
    <w:uiPriority w:val="99"/>
    <w:rsid w:val="00200D33"/>
    <w:pPr>
      <w:numPr>
        <w:numId w:val="5"/>
      </w:numPr>
    </w:pPr>
  </w:style>
  <w:style w:type="paragraph" w:styleId="Lhdeluettelonotsikko">
    <w:name w:val="toa heading"/>
    <w:basedOn w:val="Normaali"/>
    <w:next w:val="Normaali"/>
    <w:uiPriority w:val="99"/>
    <w:semiHidden/>
    <w:rsid w:val="00C50FDF"/>
    <w:pPr>
      <w:spacing w:after="28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isllysluettelonotsikko">
    <w:name w:val="TOC Heading"/>
    <w:basedOn w:val="Normaali"/>
    <w:next w:val="Normaali"/>
    <w:uiPriority w:val="39"/>
    <w:rsid w:val="00C50FDF"/>
    <w:pPr>
      <w:spacing w:after="280"/>
    </w:pPr>
    <w:rPr>
      <w:rFonts w:asciiTheme="majorHAnsi" w:eastAsiaTheme="majorEastAsia" w:hAnsiTheme="majorHAnsi" w:cstheme="majorBidi"/>
      <w:b/>
      <w:sz w:val="28"/>
      <w:szCs w:val="32"/>
    </w:rPr>
  </w:style>
  <w:style w:type="numbering" w:customStyle="1" w:styleId="Headingnumbers">
    <w:name w:val="Heading numbers"/>
    <w:uiPriority w:val="99"/>
    <w:rsid w:val="00EB66F2"/>
    <w:pPr>
      <w:numPr>
        <w:numId w:val="7"/>
      </w:numPr>
    </w:pPr>
  </w:style>
  <w:style w:type="paragraph" w:styleId="Luettelokappale">
    <w:name w:val="List Paragraph"/>
    <w:basedOn w:val="Normaali"/>
    <w:uiPriority w:val="34"/>
    <w:semiHidden/>
    <w:qFormat/>
    <w:rsid w:val="00E2139C"/>
    <w:pPr>
      <w:ind w:left="720"/>
      <w:contextualSpacing/>
    </w:pPr>
  </w:style>
  <w:style w:type="paragraph" w:styleId="Sisluet1">
    <w:name w:val="toc 1"/>
    <w:basedOn w:val="Normaali"/>
    <w:next w:val="Normaali"/>
    <w:autoRedefine/>
    <w:uiPriority w:val="39"/>
    <w:rsid w:val="003F353D"/>
    <w:pPr>
      <w:spacing w:after="100"/>
    </w:pPr>
    <w:rPr>
      <w:b/>
    </w:rPr>
  </w:style>
  <w:style w:type="paragraph" w:styleId="Sisluet2">
    <w:name w:val="toc 2"/>
    <w:basedOn w:val="Normaali"/>
    <w:next w:val="Normaali"/>
    <w:autoRedefine/>
    <w:uiPriority w:val="39"/>
    <w:rsid w:val="003F353D"/>
    <w:pPr>
      <w:spacing w:after="100"/>
      <w:ind w:left="200"/>
    </w:pPr>
  </w:style>
  <w:style w:type="paragraph" w:styleId="Sisluet3">
    <w:name w:val="toc 3"/>
    <w:basedOn w:val="Normaali"/>
    <w:next w:val="Normaali"/>
    <w:autoRedefine/>
    <w:uiPriority w:val="39"/>
    <w:rsid w:val="003F353D"/>
    <w:pPr>
      <w:spacing w:after="100"/>
      <w:ind w:left="400"/>
    </w:pPr>
  </w:style>
  <w:style w:type="character" w:styleId="Hyperlinkki">
    <w:name w:val="Hyperlink"/>
    <w:basedOn w:val="Kappaleenoletusfontti"/>
    <w:uiPriority w:val="99"/>
    <w:unhideWhenUsed/>
    <w:rsid w:val="003F353D"/>
    <w:rPr>
      <w:color w:val="413C74" w:themeColor="hyperlink"/>
      <w:u w:val="single"/>
    </w:rPr>
  </w:style>
  <w:style w:type="character" w:customStyle="1" w:styleId="ruuploadprogress">
    <w:name w:val="ruuploadprogress"/>
    <w:basedOn w:val="Kappaleenoletusfontti"/>
    <w:rsid w:val="00AD7C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uronkim\OneDrive%20-%20Lapti%20Group%20Oy\Tiedostot\Lapti%20dokumenttipohjat\Lapti_word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9B4D0AA607A4AB6A8F2804E96CD094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6103A702-8510-44B4-B698-B7A4F045A353}"/>
      </w:docPartPr>
      <w:docPartBody>
        <w:p w:rsidR="002E5BC5" w:rsidRDefault="002E5BC5">
          <w:pPr>
            <w:pStyle w:val="99B4D0AA607A4AB6A8F2804E96CD0941"/>
          </w:pPr>
          <w:r w:rsidRPr="00D94337">
            <w:rPr>
              <w:rStyle w:val="Paikkamerkkiteksti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BC5"/>
    <w:rsid w:val="00041721"/>
    <w:rsid w:val="00073DEC"/>
    <w:rsid w:val="002E5BC5"/>
    <w:rsid w:val="00380DDF"/>
    <w:rsid w:val="003E7A02"/>
    <w:rsid w:val="008D0102"/>
    <w:rsid w:val="009F5874"/>
    <w:rsid w:val="00D54352"/>
    <w:rsid w:val="00E53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rPr>
      <w:color w:val="auto"/>
    </w:rPr>
  </w:style>
  <w:style w:type="paragraph" w:customStyle="1" w:styleId="99B4D0AA607A4AB6A8F2804E96CD0941">
    <w:name w:val="99B4D0AA607A4AB6A8F2804E96CD0941"/>
  </w:style>
  <w:style w:type="paragraph" w:styleId="Leipteksti">
    <w:name w:val="Body Text"/>
    <w:basedOn w:val="Normaali"/>
    <w:link w:val="LeiptekstiChar"/>
    <w:uiPriority w:val="1"/>
    <w:qFormat/>
    <w:pPr>
      <w:spacing w:after="200" w:line="240" w:lineRule="auto"/>
    </w:pPr>
    <w:rPr>
      <w:rFonts w:eastAsiaTheme="minorHAnsi"/>
      <w:sz w:val="20"/>
      <w:lang w:eastAsia="en-US"/>
    </w:rPr>
  </w:style>
  <w:style w:type="character" w:customStyle="1" w:styleId="LeiptekstiChar">
    <w:name w:val="Leipäteksti Char"/>
    <w:basedOn w:val="Kappaleenoletusfontti"/>
    <w:link w:val="Leipteksti"/>
    <w:uiPriority w:val="1"/>
    <w:rPr>
      <w:rFonts w:eastAsiaTheme="minorHAnsi"/>
      <w:sz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pti">
  <a:themeElements>
    <a:clrScheme name="Lapti">
      <a:dk1>
        <a:sysClr val="windowText" lastClr="000000"/>
      </a:dk1>
      <a:lt1>
        <a:sysClr val="window" lastClr="FFFFFF"/>
      </a:lt1>
      <a:dk2>
        <a:srgbClr val="AE002B"/>
      </a:dk2>
      <a:lt2>
        <a:srgbClr val="9A9A9A"/>
      </a:lt2>
      <a:accent1>
        <a:srgbClr val="AE002B"/>
      </a:accent1>
      <a:accent2>
        <a:srgbClr val="9A9A9A"/>
      </a:accent2>
      <a:accent3>
        <a:srgbClr val="20746D"/>
      </a:accent3>
      <a:accent4>
        <a:srgbClr val="2F2F2F"/>
      </a:accent4>
      <a:accent5>
        <a:srgbClr val="413C74"/>
      </a:accent5>
      <a:accent6>
        <a:srgbClr val="FF0013"/>
      </a:accent6>
      <a:hlink>
        <a:srgbClr val="413C74"/>
      </a:hlink>
      <a:folHlink>
        <a:srgbClr val="FF0013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6"/>
        </a:solidFill>
        <a:ln>
          <a:solidFill>
            <a:schemeClr val="accent6"/>
          </a:solidFill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accent6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apti" id="{A2C2B0A2-4E21-477A-B07B-060D7761DB54}" vid="{FDA9D576-2FC5-4CC6-871A-16EE4C819B1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16137E198C4D474A96307479835056FD" ma:contentTypeVersion="6" ma:contentTypeDescription="Create a new document." ma:contentTypeScope="" ma:versionID="4c7e99b5f2070eb5934a5877ffe83c31">
  <xsd:schema xmlns:xsd="http://www.w3.org/2001/XMLSchema" xmlns:xs="http://www.w3.org/2001/XMLSchema" xmlns:p="http://schemas.microsoft.com/office/2006/metadata/properties" xmlns:ns2="f9e8667d-8c1f-4034-a9aa-57b65deb2998" targetNamespace="http://schemas.microsoft.com/office/2006/metadata/properties" ma:root="true" ma:fieldsID="a6e28296c730310245bf53e80aa5b72f" ns2:_="">
    <xsd:import namespace="f9e8667d-8c1f-4034-a9aa-57b65deb29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e8667d-8c1f-4034-a9aa-57b65deb29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Sisältölaji"/>
        <xsd:element ref="dc:title" minOccurs="0" maxOccurs="1" ma:index="3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3F4F05F-4634-44ED-B7A7-2BE2164E12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3113E0-B7DE-4AD3-A141-A1F5AB9411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e8667d-8c1f-4034-a9aa-57b65deb29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C4687F-1654-44AD-BAA3-97814CFF177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6B3E1F8-61C6-4513-B71C-148C6CB5A6B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Lapti_word_template</Template>
  <TotalTime>3</TotalTime>
  <Pages>3</Pages>
  <Words>150</Words>
  <Characters>1222</Characters>
  <Application>Microsoft Office Word</Application>
  <DocSecurity>0</DocSecurity>
  <Lines>10</Lines>
  <Paragraphs>2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LUOLA, Savilahden liikunta- ja tapahtumakeskus Vko 47/2022</vt:lpstr>
      <vt:lpstr/>
    </vt:vector>
  </TitlesOfParts>
  <Company>Lapti</Company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LUOLA, Savilahden liikunta- ja tapahtumakeskus Vko 50/2022</dc:title>
  <dc:subject>Viikkotiedote</dc:subject>
  <dc:creator>Kuronen Kimmo</dc:creator>
  <cp:keywords/>
  <dc:description/>
  <cp:lastModifiedBy>Pietikäinen Sanna</cp:lastModifiedBy>
  <cp:revision>6</cp:revision>
  <dcterms:created xsi:type="dcterms:W3CDTF">2023-01-02T09:39:00Z</dcterms:created>
  <dcterms:modified xsi:type="dcterms:W3CDTF">2023-01-02T09:43:00Z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0x01010016137E198C4D474A96307479835056FD</vt:lpwstr>
  </property>
</Properties>
</file>