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CAC92" w14:textId="4AB22BEC" w:rsidR="00692C8C" w:rsidRDefault="0042361C" w:rsidP="00110DBB">
      <w:pPr>
        <w:pStyle w:val="Otsikko"/>
      </w:pPr>
      <w:sdt>
        <w:sdtPr>
          <w:alias w:val="Title"/>
          <w:tag w:val=""/>
          <w:id w:val="-741177414"/>
          <w:placeholder>
            <w:docPart w:val="99B4D0AA607A4AB6A8F2804E96CD094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157F5D">
            <w:t xml:space="preserve">LUOLA, </w:t>
          </w:r>
          <w:r w:rsidR="007A7295">
            <w:t>Savilahden liikunta- ja tapahtumakeskus</w:t>
          </w:r>
          <w:r w:rsidR="00B949EE">
            <w:t xml:space="preserve"> </w:t>
          </w:r>
          <w:r>
            <w:t>v</w:t>
          </w:r>
          <w:r w:rsidR="00644945">
            <w:t xml:space="preserve">ko </w:t>
          </w:r>
          <w:r w:rsidR="0020184A">
            <w:t>2/2023</w:t>
          </w:r>
        </w:sdtContent>
      </w:sdt>
    </w:p>
    <w:p w14:paraId="43532C62" w14:textId="330D7D13" w:rsidR="007A7295" w:rsidRPr="0042361C" w:rsidRDefault="007A7295" w:rsidP="007A7295">
      <w:pPr>
        <w:rPr>
          <w:b/>
          <w:bCs/>
          <w:sz w:val="24"/>
          <w:szCs w:val="24"/>
        </w:rPr>
      </w:pPr>
      <w:r w:rsidRPr="0042361C">
        <w:rPr>
          <w:b/>
          <w:bCs/>
          <w:sz w:val="24"/>
          <w:szCs w:val="24"/>
        </w:rPr>
        <w:t>Työmaatilanne</w:t>
      </w:r>
    </w:p>
    <w:p w14:paraId="27841BAB" w14:textId="511CB423" w:rsidR="007A7295" w:rsidRPr="0042361C" w:rsidRDefault="005C5A22" w:rsidP="007A7295">
      <w:pPr>
        <w:rPr>
          <w:sz w:val="24"/>
          <w:szCs w:val="24"/>
        </w:rPr>
      </w:pPr>
      <w:r w:rsidRPr="0042361C">
        <w:rPr>
          <w:sz w:val="24"/>
          <w:szCs w:val="24"/>
        </w:rPr>
        <w:t xml:space="preserve">2. vaiheen työt </w:t>
      </w:r>
      <w:r w:rsidR="004F1BDB" w:rsidRPr="0042361C">
        <w:rPr>
          <w:sz w:val="24"/>
          <w:szCs w:val="24"/>
        </w:rPr>
        <w:t>käynnissä</w:t>
      </w:r>
      <w:r w:rsidR="007009E8" w:rsidRPr="0042361C">
        <w:rPr>
          <w:sz w:val="24"/>
          <w:szCs w:val="24"/>
        </w:rPr>
        <w:t xml:space="preserve"> </w:t>
      </w:r>
    </w:p>
    <w:p w14:paraId="41A34890" w14:textId="302391CF" w:rsidR="007A7295" w:rsidRPr="0042361C" w:rsidRDefault="007A7295" w:rsidP="007A7295">
      <w:pPr>
        <w:rPr>
          <w:b/>
          <w:bCs/>
          <w:sz w:val="24"/>
          <w:szCs w:val="24"/>
        </w:rPr>
      </w:pPr>
    </w:p>
    <w:p w14:paraId="79A59661" w14:textId="102FE3B2" w:rsidR="00FC58D7" w:rsidRPr="0042361C" w:rsidRDefault="007A7295" w:rsidP="00FC58D7">
      <w:pPr>
        <w:rPr>
          <w:b/>
          <w:bCs/>
          <w:sz w:val="24"/>
          <w:szCs w:val="24"/>
        </w:rPr>
      </w:pPr>
      <w:r w:rsidRPr="0042361C">
        <w:rPr>
          <w:b/>
          <w:bCs/>
          <w:sz w:val="24"/>
          <w:szCs w:val="24"/>
        </w:rPr>
        <w:t>Käynnissä olevat työvaiheet</w:t>
      </w:r>
    </w:p>
    <w:p w14:paraId="571D00D8" w14:textId="3AFAC271" w:rsidR="00AE330F" w:rsidRPr="0042361C" w:rsidRDefault="00FC58D7" w:rsidP="0042361C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42361C">
        <w:rPr>
          <w:sz w:val="24"/>
          <w:szCs w:val="24"/>
        </w:rPr>
        <w:t>H1</w:t>
      </w:r>
      <w:r w:rsidR="0042361C" w:rsidRPr="0042361C">
        <w:rPr>
          <w:sz w:val="24"/>
          <w:szCs w:val="24"/>
        </w:rPr>
        <w:t>-</w:t>
      </w:r>
      <w:r w:rsidRPr="0042361C">
        <w:rPr>
          <w:sz w:val="24"/>
          <w:szCs w:val="24"/>
        </w:rPr>
        <w:t xml:space="preserve">lohkon </w:t>
      </w:r>
      <w:r w:rsidR="00241BEA" w:rsidRPr="0042361C">
        <w:rPr>
          <w:sz w:val="24"/>
          <w:szCs w:val="24"/>
        </w:rPr>
        <w:t>p</w:t>
      </w:r>
      <w:r w:rsidR="002F7315" w:rsidRPr="0042361C">
        <w:rPr>
          <w:sz w:val="24"/>
          <w:szCs w:val="24"/>
        </w:rPr>
        <w:t>ilareiden ja seinien</w:t>
      </w:r>
      <w:r w:rsidR="007D3E2C" w:rsidRPr="0042361C">
        <w:rPr>
          <w:sz w:val="24"/>
          <w:szCs w:val="24"/>
        </w:rPr>
        <w:t xml:space="preserve"> muotti- ja raudoitustyöt</w:t>
      </w:r>
      <w:r w:rsidR="009260FA" w:rsidRPr="0042361C">
        <w:rPr>
          <w:sz w:val="24"/>
          <w:szCs w:val="24"/>
        </w:rPr>
        <w:t xml:space="preserve"> sekä betonointi</w:t>
      </w:r>
    </w:p>
    <w:p w14:paraId="164AF82F" w14:textId="193A25E1" w:rsidR="003C467A" w:rsidRPr="0042361C" w:rsidRDefault="003C467A" w:rsidP="0042361C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42361C">
        <w:rPr>
          <w:sz w:val="24"/>
          <w:szCs w:val="24"/>
        </w:rPr>
        <w:t>R2</w:t>
      </w:r>
      <w:r w:rsidR="0042361C" w:rsidRPr="0042361C">
        <w:rPr>
          <w:sz w:val="24"/>
          <w:szCs w:val="24"/>
        </w:rPr>
        <w:t>-</w:t>
      </w:r>
      <w:r w:rsidRPr="0042361C">
        <w:rPr>
          <w:sz w:val="24"/>
          <w:szCs w:val="24"/>
        </w:rPr>
        <w:t xml:space="preserve">lohkon </w:t>
      </w:r>
      <w:r w:rsidR="002F7315" w:rsidRPr="0042361C">
        <w:rPr>
          <w:sz w:val="24"/>
          <w:szCs w:val="24"/>
        </w:rPr>
        <w:t>lattian alapuolisen tekniikan asennus ja täyttötyöt</w:t>
      </w:r>
    </w:p>
    <w:p w14:paraId="01665FF8" w14:textId="1E83B1F0" w:rsidR="00866466" w:rsidRPr="0042361C" w:rsidRDefault="00866466" w:rsidP="0042361C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42361C">
        <w:rPr>
          <w:sz w:val="24"/>
          <w:szCs w:val="24"/>
        </w:rPr>
        <w:t>H2</w:t>
      </w:r>
      <w:r w:rsidR="0042361C" w:rsidRPr="0042361C">
        <w:rPr>
          <w:sz w:val="24"/>
          <w:szCs w:val="24"/>
        </w:rPr>
        <w:t>-</w:t>
      </w:r>
      <w:r w:rsidRPr="0042361C">
        <w:rPr>
          <w:sz w:val="24"/>
          <w:szCs w:val="24"/>
        </w:rPr>
        <w:t>lohkon lattian alapuolisen tekniikan asennus ja täyttötyöt</w:t>
      </w:r>
    </w:p>
    <w:p w14:paraId="27EF6825" w14:textId="7147228C" w:rsidR="003930BB" w:rsidRPr="0042361C" w:rsidRDefault="003930BB" w:rsidP="0042361C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42361C">
        <w:rPr>
          <w:sz w:val="24"/>
          <w:szCs w:val="24"/>
        </w:rPr>
        <w:t xml:space="preserve">Tunneli </w:t>
      </w:r>
      <w:r w:rsidR="003E1850" w:rsidRPr="0042361C">
        <w:rPr>
          <w:sz w:val="24"/>
          <w:szCs w:val="24"/>
        </w:rPr>
        <w:t xml:space="preserve">1 ja </w:t>
      </w:r>
      <w:r w:rsidR="000C176C" w:rsidRPr="0042361C">
        <w:rPr>
          <w:sz w:val="24"/>
          <w:szCs w:val="24"/>
        </w:rPr>
        <w:t>3</w:t>
      </w:r>
      <w:r w:rsidRPr="0042361C">
        <w:rPr>
          <w:sz w:val="24"/>
          <w:szCs w:val="24"/>
        </w:rPr>
        <w:t xml:space="preserve"> väestönsuojaseinien muotti</w:t>
      </w:r>
      <w:r w:rsidR="00AE44EC" w:rsidRPr="0042361C">
        <w:rPr>
          <w:sz w:val="24"/>
          <w:szCs w:val="24"/>
        </w:rPr>
        <w:t xml:space="preserve">- </w:t>
      </w:r>
      <w:r w:rsidR="0042361C" w:rsidRPr="0042361C">
        <w:rPr>
          <w:sz w:val="24"/>
          <w:szCs w:val="24"/>
        </w:rPr>
        <w:t xml:space="preserve">ja </w:t>
      </w:r>
      <w:r w:rsidR="00AE44EC" w:rsidRPr="0042361C">
        <w:rPr>
          <w:sz w:val="24"/>
          <w:szCs w:val="24"/>
        </w:rPr>
        <w:t>raudoitus</w:t>
      </w:r>
      <w:r w:rsidRPr="0042361C">
        <w:rPr>
          <w:sz w:val="24"/>
          <w:szCs w:val="24"/>
        </w:rPr>
        <w:t>työt</w:t>
      </w:r>
      <w:r w:rsidR="00AE44EC" w:rsidRPr="0042361C">
        <w:rPr>
          <w:sz w:val="24"/>
          <w:szCs w:val="24"/>
        </w:rPr>
        <w:t xml:space="preserve"> sekä betonointi</w:t>
      </w:r>
    </w:p>
    <w:p w14:paraId="349D20E9" w14:textId="7CA5A0EC" w:rsidR="000C176C" w:rsidRPr="0042361C" w:rsidRDefault="000C176C" w:rsidP="0042361C">
      <w:pPr>
        <w:pStyle w:val="Luettelokappale"/>
        <w:numPr>
          <w:ilvl w:val="0"/>
          <w:numId w:val="11"/>
        </w:numPr>
        <w:rPr>
          <w:sz w:val="24"/>
          <w:szCs w:val="24"/>
        </w:rPr>
      </w:pPr>
      <w:r w:rsidRPr="0042361C">
        <w:rPr>
          <w:sz w:val="24"/>
          <w:szCs w:val="24"/>
        </w:rPr>
        <w:t>Tunneli 4</w:t>
      </w:r>
      <w:r w:rsidR="0042361C" w:rsidRPr="0042361C">
        <w:rPr>
          <w:sz w:val="24"/>
          <w:szCs w:val="24"/>
        </w:rPr>
        <w:t>:</w:t>
      </w:r>
      <w:r w:rsidRPr="0042361C">
        <w:rPr>
          <w:sz w:val="24"/>
          <w:szCs w:val="24"/>
        </w:rPr>
        <w:t xml:space="preserve"> </w:t>
      </w:r>
      <w:proofErr w:type="gramStart"/>
      <w:r w:rsidRPr="0042361C">
        <w:rPr>
          <w:sz w:val="24"/>
          <w:szCs w:val="24"/>
        </w:rPr>
        <w:t>1-2</w:t>
      </w:r>
      <w:proofErr w:type="gramEnd"/>
      <w:r w:rsidR="0042361C" w:rsidRPr="0042361C">
        <w:rPr>
          <w:sz w:val="24"/>
          <w:szCs w:val="24"/>
        </w:rPr>
        <w:t xml:space="preserve"> kerroksen</w:t>
      </w:r>
      <w:r w:rsidRPr="0042361C">
        <w:rPr>
          <w:sz w:val="24"/>
          <w:szCs w:val="24"/>
        </w:rPr>
        <w:t xml:space="preserve"> välisen holvimuotti- ja raudoitustyöt</w:t>
      </w:r>
    </w:p>
    <w:p w14:paraId="52568E57" w14:textId="77777777" w:rsidR="00FC58D7" w:rsidRPr="0042361C" w:rsidRDefault="00FC58D7" w:rsidP="00FC58D7">
      <w:pPr>
        <w:rPr>
          <w:sz w:val="24"/>
          <w:szCs w:val="24"/>
        </w:rPr>
      </w:pPr>
    </w:p>
    <w:p w14:paraId="31EDD5AD" w14:textId="506DC164" w:rsidR="00F14A30" w:rsidRPr="0042361C" w:rsidRDefault="007A7295" w:rsidP="00977318">
      <w:pPr>
        <w:rPr>
          <w:b/>
          <w:bCs/>
          <w:sz w:val="24"/>
          <w:szCs w:val="24"/>
        </w:rPr>
      </w:pPr>
      <w:r w:rsidRPr="0042361C">
        <w:rPr>
          <w:b/>
          <w:bCs/>
          <w:sz w:val="24"/>
          <w:szCs w:val="24"/>
        </w:rPr>
        <w:t>Alkavat työvaiheet</w:t>
      </w:r>
    </w:p>
    <w:p w14:paraId="0E9C1FDB" w14:textId="49370D3C" w:rsidR="00F14A30" w:rsidRPr="0042361C" w:rsidRDefault="00241BEA" w:rsidP="0042361C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42361C">
        <w:rPr>
          <w:sz w:val="24"/>
          <w:szCs w:val="24"/>
        </w:rPr>
        <w:t>H2</w:t>
      </w:r>
      <w:r w:rsidR="0042361C" w:rsidRPr="0042361C">
        <w:rPr>
          <w:sz w:val="24"/>
          <w:szCs w:val="24"/>
        </w:rPr>
        <w:t>-</w:t>
      </w:r>
      <w:r w:rsidR="00530692" w:rsidRPr="0042361C">
        <w:rPr>
          <w:sz w:val="24"/>
          <w:szCs w:val="24"/>
        </w:rPr>
        <w:t xml:space="preserve">lohkon </w:t>
      </w:r>
      <w:r w:rsidR="00866466" w:rsidRPr="0042361C">
        <w:rPr>
          <w:sz w:val="24"/>
          <w:szCs w:val="24"/>
        </w:rPr>
        <w:t xml:space="preserve">ja tunneli 5 </w:t>
      </w:r>
      <w:r w:rsidR="00A00A4E" w:rsidRPr="0042361C">
        <w:rPr>
          <w:sz w:val="24"/>
          <w:szCs w:val="24"/>
        </w:rPr>
        <w:t>latti</w:t>
      </w:r>
      <w:r w:rsidR="00CF0AC1" w:rsidRPr="0042361C">
        <w:rPr>
          <w:sz w:val="24"/>
          <w:szCs w:val="24"/>
        </w:rPr>
        <w:t>an eristeiden a</w:t>
      </w:r>
      <w:r w:rsidR="000C176C" w:rsidRPr="0042361C">
        <w:rPr>
          <w:sz w:val="24"/>
          <w:szCs w:val="24"/>
        </w:rPr>
        <w:t>sennus ja valutyöt</w:t>
      </w:r>
    </w:p>
    <w:p w14:paraId="4FF3A2EE" w14:textId="517A2BB3" w:rsidR="00F27FB6" w:rsidRPr="0042361C" w:rsidRDefault="00F27FB6" w:rsidP="0042361C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42361C">
        <w:rPr>
          <w:sz w:val="24"/>
          <w:szCs w:val="24"/>
        </w:rPr>
        <w:t>R2</w:t>
      </w:r>
      <w:r w:rsidR="0042361C" w:rsidRPr="0042361C">
        <w:rPr>
          <w:sz w:val="24"/>
          <w:szCs w:val="24"/>
        </w:rPr>
        <w:t>-</w:t>
      </w:r>
      <w:r w:rsidRPr="0042361C">
        <w:rPr>
          <w:sz w:val="24"/>
          <w:szCs w:val="24"/>
        </w:rPr>
        <w:t>lohkon holvimuotti- ja raudoitustyöt</w:t>
      </w:r>
    </w:p>
    <w:p w14:paraId="3FC07064" w14:textId="4FD87E5A" w:rsidR="00F14A30" w:rsidRPr="0042361C" w:rsidRDefault="000C176C" w:rsidP="0042361C">
      <w:pPr>
        <w:pStyle w:val="Luettelokappale"/>
        <w:numPr>
          <w:ilvl w:val="0"/>
          <w:numId w:val="12"/>
        </w:numPr>
        <w:rPr>
          <w:sz w:val="24"/>
          <w:szCs w:val="24"/>
        </w:rPr>
      </w:pPr>
      <w:r w:rsidRPr="0042361C">
        <w:rPr>
          <w:sz w:val="24"/>
          <w:szCs w:val="24"/>
        </w:rPr>
        <w:t>H1</w:t>
      </w:r>
      <w:r w:rsidR="0042361C" w:rsidRPr="0042361C">
        <w:rPr>
          <w:sz w:val="24"/>
          <w:szCs w:val="24"/>
        </w:rPr>
        <w:t>-</w:t>
      </w:r>
      <w:r w:rsidRPr="0042361C">
        <w:rPr>
          <w:sz w:val="24"/>
          <w:szCs w:val="24"/>
        </w:rPr>
        <w:t>lohkon holvimuotti- ja raudoitustyöt</w:t>
      </w:r>
    </w:p>
    <w:p w14:paraId="75CCFE04" w14:textId="77777777" w:rsidR="000C176C" w:rsidRPr="0042361C" w:rsidRDefault="000C176C" w:rsidP="007A7295">
      <w:pPr>
        <w:rPr>
          <w:sz w:val="24"/>
          <w:szCs w:val="24"/>
        </w:rPr>
      </w:pPr>
    </w:p>
    <w:p w14:paraId="5FBDED31" w14:textId="18052A6F" w:rsidR="00730A16" w:rsidRPr="0042361C" w:rsidRDefault="007A7295" w:rsidP="007A7295">
      <w:pPr>
        <w:rPr>
          <w:sz w:val="24"/>
          <w:szCs w:val="24"/>
        </w:rPr>
      </w:pPr>
      <w:r w:rsidRPr="0042361C">
        <w:rPr>
          <w:b/>
          <w:bCs/>
          <w:sz w:val="24"/>
          <w:szCs w:val="24"/>
        </w:rPr>
        <w:t>Työturvallisuus</w:t>
      </w:r>
    </w:p>
    <w:p w14:paraId="4848B428" w14:textId="3941BCCE" w:rsidR="00730A16" w:rsidRPr="0042361C" w:rsidRDefault="007A7295" w:rsidP="007A7295">
      <w:pPr>
        <w:rPr>
          <w:sz w:val="24"/>
          <w:szCs w:val="24"/>
        </w:rPr>
      </w:pPr>
      <w:r w:rsidRPr="0042361C">
        <w:rPr>
          <w:sz w:val="24"/>
          <w:szCs w:val="24"/>
        </w:rPr>
        <w:t>TR-mittau</w:t>
      </w:r>
      <w:r w:rsidR="00157F5D" w:rsidRPr="0042361C">
        <w:rPr>
          <w:sz w:val="24"/>
          <w:szCs w:val="24"/>
        </w:rPr>
        <w:t>s</w:t>
      </w:r>
      <w:r w:rsidR="004420A0" w:rsidRPr="0042361C">
        <w:rPr>
          <w:sz w:val="24"/>
          <w:szCs w:val="24"/>
        </w:rPr>
        <w:t xml:space="preserve"> </w:t>
      </w:r>
      <w:r w:rsidR="00374E14" w:rsidRPr="0042361C">
        <w:rPr>
          <w:sz w:val="24"/>
          <w:szCs w:val="24"/>
        </w:rPr>
        <w:t xml:space="preserve">vko </w:t>
      </w:r>
      <w:r w:rsidR="0073339D" w:rsidRPr="0042361C">
        <w:rPr>
          <w:sz w:val="24"/>
          <w:szCs w:val="24"/>
        </w:rPr>
        <w:t>2</w:t>
      </w:r>
      <w:r w:rsidR="0042361C">
        <w:rPr>
          <w:sz w:val="24"/>
          <w:szCs w:val="24"/>
        </w:rPr>
        <w:t>:</w:t>
      </w:r>
      <w:r w:rsidR="0073339D" w:rsidRPr="0042361C">
        <w:rPr>
          <w:sz w:val="24"/>
          <w:szCs w:val="24"/>
        </w:rPr>
        <w:t xml:space="preserve"> </w:t>
      </w:r>
      <w:proofErr w:type="gramStart"/>
      <w:r w:rsidR="0073339D" w:rsidRPr="0042361C">
        <w:rPr>
          <w:sz w:val="24"/>
          <w:szCs w:val="24"/>
        </w:rPr>
        <w:t>96,23</w:t>
      </w:r>
      <w:r w:rsidR="00071422" w:rsidRPr="0042361C">
        <w:rPr>
          <w:sz w:val="24"/>
          <w:szCs w:val="24"/>
        </w:rPr>
        <w:t>%</w:t>
      </w:r>
      <w:proofErr w:type="gramEnd"/>
      <w:r w:rsidR="0042361C">
        <w:rPr>
          <w:sz w:val="24"/>
          <w:szCs w:val="24"/>
        </w:rPr>
        <w:t xml:space="preserve">. </w:t>
      </w:r>
      <w:r w:rsidR="00730A16" w:rsidRPr="0042361C">
        <w:rPr>
          <w:rFonts w:cstheme="minorHAnsi"/>
          <w:color w:val="000000" w:themeColor="text1"/>
          <w:sz w:val="24"/>
          <w:szCs w:val="24"/>
          <w:shd w:val="clear" w:color="auto" w:fill="FFFFFF"/>
        </w:rPr>
        <w:t>TR-mittarin avulla arvioidaan rakennustyömaan työturvallisuutta.</w:t>
      </w:r>
    </w:p>
    <w:p w14:paraId="100298E2" w14:textId="1C05FC95" w:rsidR="007A7295" w:rsidRPr="0042361C" w:rsidRDefault="007A7295" w:rsidP="007A7295">
      <w:pPr>
        <w:rPr>
          <w:sz w:val="24"/>
          <w:szCs w:val="24"/>
        </w:rPr>
      </w:pPr>
    </w:p>
    <w:p w14:paraId="2CB7A357" w14:textId="0A52E98E" w:rsidR="007A7295" w:rsidRPr="0042361C" w:rsidRDefault="007A7295" w:rsidP="007A7295">
      <w:pPr>
        <w:rPr>
          <w:b/>
          <w:bCs/>
          <w:sz w:val="24"/>
          <w:szCs w:val="24"/>
        </w:rPr>
      </w:pPr>
      <w:r w:rsidRPr="0042361C">
        <w:rPr>
          <w:b/>
          <w:bCs/>
          <w:sz w:val="24"/>
          <w:szCs w:val="24"/>
        </w:rPr>
        <w:t>Työmaan terveiset</w:t>
      </w:r>
    </w:p>
    <w:p w14:paraId="5C9114BD" w14:textId="77A7DAAF" w:rsidR="002E5638" w:rsidRPr="0042361C" w:rsidRDefault="0042361C" w:rsidP="007A7295">
      <w:pPr>
        <w:rPr>
          <w:sz w:val="24"/>
          <w:szCs w:val="24"/>
        </w:rPr>
      </w:pPr>
      <w:r>
        <w:rPr>
          <w:sz w:val="24"/>
          <w:szCs w:val="24"/>
        </w:rPr>
        <w:t>”</w:t>
      </w:r>
      <w:r w:rsidR="00241BEA" w:rsidRPr="0042361C">
        <w:rPr>
          <w:sz w:val="24"/>
          <w:szCs w:val="24"/>
        </w:rPr>
        <w:t>Työmaalla</w:t>
      </w:r>
      <w:r w:rsidR="00A4187C" w:rsidRPr="0042361C">
        <w:rPr>
          <w:sz w:val="24"/>
          <w:szCs w:val="24"/>
        </w:rPr>
        <w:t xml:space="preserve"> </w:t>
      </w:r>
      <w:r w:rsidR="002522D6" w:rsidRPr="0042361C">
        <w:rPr>
          <w:sz w:val="24"/>
          <w:szCs w:val="24"/>
        </w:rPr>
        <w:t xml:space="preserve">työt </w:t>
      </w:r>
      <w:r>
        <w:rPr>
          <w:sz w:val="24"/>
          <w:szCs w:val="24"/>
        </w:rPr>
        <w:t xml:space="preserve">ovat </w:t>
      </w:r>
      <w:r w:rsidR="00A4187C" w:rsidRPr="0042361C">
        <w:rPr>
          <w:sz w:val="24"/>
          <w:szCs w:val="24"/>
        </w:rPr>
        <w:t>jatk</w:t>
      </w:r>
      <w:r w:rsidR="002522D6" w:rsidRPr="0042361C">
        <w:rPr>
          <w:sz w:val="24"/>
          <w:szCs w:val="24"/>
        </w:rPr>
        <w:t>uneet</w:t>
      </w:r>
      <w:r w:rsidR="00A4187C" w:rsidRPr="0042361C">
        <w:rPr>
          <w:sz w:val="24"/>
          <w:szCs w:val="24"/>
        </w:rPr>
        <w:t xml:space="preserve"> normaalisti joululomien jälkeen</w:t>
      </w:r>
      <w:r>
        <w:rPr>
          <w:sz w:val="24"/>
          <w:szCs w:val="24"/>
        </w:rPr>
        <w:t>”,</w:t>
      </w:r>
      <w:r w:rsidR="00A4187C" w:rsidRPr="0042361C">
        <w:rPr>
          <w:sz w:val="24"/>
          <w:szCs w:val="24"/>
        </w:rPr>
        <w:t xml:space="preserve"> </w:t>
      </w:r>
      <w:r w:rsidR="003A543F" w:rsidRPr="0042361C">
        <w:rPr>
          <w:sz w:val="24"/>
          <w:szCs w:val="24"/>
        </w:rPr>
        <w:t xml:space="preserve">kertoo vastaava työnjohtaja </w:t>
      </w:r>
      <w:r w:rsidR="003A543F" w:rsidRPr="0042361C">
        <w:rPr>
          <w:i/>
          <w:iCs/>
          <w:sz w:val="24"/>
          <w:szCs w:val="24"/>
        </w:rPr>
        <w:t>Petteri Ovaska</w:t>
      </w:r>
      <w:r w:rsidR="003930BB" w:rsidRPr="0042361C">
        <w:rPr>
          <w:sz w:val="24"/>
          <w:szCs w:val="24"/>
        </w:rPr>
        <w:t>.</w:t>
      </w:r>
      <w:r w:rsidR="003C467A" w:rsidRPr="0042361C">
        <w:rPr>
          <w:sz w:val="24"/>
          <w:szCs w:val="24"/>
        </w:rPr>
        <w:t xml:space="preserve"> </w:t>
      </w:r>
    </w:p>
    <w:p w14:paraId="708EC70C" w14:textId="077199E3" w:rsidR="00324718" w:rsidRPr="0042361C" w:rsidRDefault="00324718" w:rsidP="007A7295">
      <w:pPr>
        <w:rPr>
          <w:sz w:val="24"/>
          <w:szCs w:val="24"/>
        </w:rPr>
      </w:pPr>
    </w:p>
    <w:p w14:paraId="2C295110" w14:textId="4817A41C" w:rsidR="001617BE" w:rsidRPr="0042361C" w:rsidRDefault="001617BE" w:rsidP="007A7295">
      <w:pPr>
        <w:rPr>
          <w:sz w:val="24"/>
          <w:szCs w:val="24"/>
        </w:rPr>
      </w:pPr>
    </w:p>
    <w:p w14:paraId="4DFFA315" w14:textId="63203F75" w:rsidR="001617BE" w:rsidRPr="0042361C" w:rsidRDefault="001617BE" w:rsidP="007A7295">
      <w:pPr>
        <w:rPr>
          <w:sz w:val="24"/>
          <w:szCs w:val="24"/>
        </w:rPr>
      </w:pPr>
    </w:p>
    <w:p w14:paraId="0109A448" w14:textId="48E78F22" w:rsidR="001617BE" w:rsidRPr="0042361C" w:rsidRDefault="0042361C" w:rsidP="007A7295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37ADDEE0" w14:textId="244BF7F7" w:rsidR="001617BE" w:rsidRPr="0042361C" w:rsidRDefault="001617BE" w:rsidP="007A7295">
      <w:pPr>
        <w:rPr>
          <w:sz w:val="24"/>
          <w:szCs w:val="24"/>
        </w:rPr>
      </w:pPr>
    </w:p>
    <w:p w14:paraId="1174883D" w14:textId="3E9B46E8" w:rsidR="001617BE" w:rsidRPr="0042361C" w:rsidRDefault="001617BE" w:rsidP="007A7295">
      <w:pPr>
        <w:rPr>
          <w:sz w:val="24"/>
          <w:szCs w:val="24"/>
        </w:rPr>
      </w:pPr>
    </w:p>
    <w:p w14:paraId="65FBF557" w14:textId="0DFFFA41" w:rsidR="001617BE" w:rsidRDefault="001617BE" w:rsidP="007A7295">
      <w:pPr>
        <w:rPr>
          <w:sz w:val="24"/>
          <w:szCs w:val="24"/>
        </w:rPr>
      </w:pPr>
    </w:p>
    <w:p w14:paraId="00B8DA04" w14:textId="77777777" w:rsidR="0042361C" w:rsidRDefault="0042361C" w:rsidP="0042361C">
      <w:pPr>
        <w:rPr>
          <w:sz w:val="24"/>
          <w:szCs w:val="24"/>
        </w:rPr>
      </w:pPr>
    </w:p>
    <w:p w14:paraId="188A8053" w14:textId="77777777" w:rsidR="0042361C" w:rsidRDefault="0042361C" w:rsidP="0042361C">
      <w:pPr>
        <w:rPr>
          <w:sz w:val="24"/>
          <w:szCs w:val="24"/>
        </w:rPr>
      </w:pPr>
    </w:p>
    <w:p w14:paraId="3837D54D" w14:textId="77777777" w:rsidR="0042361C" w:rsidRDefault="0042361C" w:rsidP="0042361C">
      <w:pPr>
        <w:rPr>
          <w:sz w:val="24"/>
          <w:szCs w:val="24"/>
        </w:rPr>
      </w:pPr>
    </w:p>
    <w:p w14:paraId="584FD70E" w14:textId="77777777" w:rsidR="0042361C" w:rsidRDefault="0042361C" w:rsidP="0042361C">
      <w:pPr>
        <w:rPr>
          <w:sz w:val="24"/>
          <w:szCs w:val="24"/>
        </w:rPr>
      </w:pPr>
    </w:p>
    <w:p w14:paraId="57EF7A89" w14:textId="77777777" w:rsidR="0042361C" w:rsidRDefault="0042361C" w:rsidP="0042361C">
      <w:pPr>
        <w:rPr>
          <w:sz w:val="24"/>
          <w:szCs w:val="24"/>
        </w:rPr>
      </w:pPr>
    </w:p>
    <w:p w14:paraId="4D2726C7" w14:textId="77777777" w:rsidR="0042361C" w:rsidRDefault="0042361C" w:rsidP="0042361C">
      <w:pPr>
        <w:rPr>
          <w:sz w:val="24"/>
          <w:szCs w:val="24"/>
        </w:rPr>
      </w:pPr>
    </w:p>
    <w:p w14:paraId="23D11CEE" w14:textId="77777777" w:rsidR="0042361C" w:rsidRDefault="0042361C" w:rsidP="0042361C">
      <w:pPr>
        <w:rPr>
          <w:sz w:val="24"/>
          <w:szCs w:val="24"/>
        </w:rPr>
      </w:pPr>
    </w:p>
    <w:p w14:paraId="12AFDCB8" w14:textId="77777777" w:rsidR="0042361C" w:rsidRDefault="0042361C" w:rsidP="0042361C">
      <w:pPr>
        <w:rPr>
          <w:sz w:val="24"/>
          <w:szCs w:val="24"/>
        </w:rPr>
      </w:pPr>
    </w:p>
    <w:p w14:paraId="19957A57" w14:textId="77777777" w:rsidR="0042361C" w:rsidRDefault="0042361C" w:rsidP="0042361C">
      <w:pPr>
        <w:rPr>
          <w:sz w:val="24"/>
          <w:szCs w:val="24"/>
        </w:rPr>
      </w:pPr>
    </w:p>
    <w:p w14:paraId="413638A4" w14:textId="77777777" w:rsidR="0042361C" w:rsidRDefault="0042361C" w:rsidP="0042361C">
      <w:pPr>
        <w:rPr>
          <w:sz w:val="24"/>
          <w:szCs w:val="24"/>
        </w:rPr>
      </w:pPr>
    </w:p>
    <w:p w14:paraId="074C3CE0" w14:textId="77777777" w:rsidR="0042361C" w:rsidRDefault="0042361C" w:rsidP="0042361C">
      <w:pPr>
        <w:rPr>
          <w:sz w:val="24"/>
          <w:szCs w:val="24"/>
        </w:rPr>
      </w:pPr>
    </w:p>
    <w:p w14:paraId="68E417FD" w14:textId="5827BB60" w:rsidR="00324718" w:rsidRPr="0042361C" w:rsidRDefault="00324718" w:rsidP="0042361C">
      <w:pPr>
        <w:rPr>
          <w:i/>
          <w:iCs/>
          <w:sz w:val="24"/>
          <w:szCs w:val="24"/>
        </w:rPr>
      </w:pPr>
      <w:r w:rsidRPr="0042361C">
        <w:rPr>
          <w:i/>
          <w:iCs/>
          <w:sz w:val="24"/>
          <w:szCs w:val="24"/>
        </w:rPr>
        <w:lastRenderedPageBreak/>
        <w:t xml:space="preserve">Työmaan </w:t>
      </w:r>
      <w:r w:rsidR="00CF0AC1" w:rsidRPr="0042361C">
        <w:rPr>
          <w:i/>
          <w:iCs/>
          <w:sz w:val="24"/>
          <w:szCs w:val="24"/>
        </w:rPr>
        <w:t xml:space="preserve">aluekartta </w:t>
      </w:r>
    </w:p>
    <w:p w14:paraId="04DA7381" w14:textId="7BB1CEF9" w:rsidR="0029440B" w:rsidRDefault="0029440B" w:rsidP="007A7295">
      <w:pPr>
        <w:rPr>
          <w:sz w:val="24"/>
          <w:szCs w:val="24"/>
        </w:rPr>
      </w:pPr>
    </w:p>
    <w:p w14:paraId="43D6A580" w14:textId="135EBA92" w:rsidR="00465810" w:rsidRDefault="00324718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4281F3F" wp14:editId="4E924322">
            <wp:extent cx="5917565" cy="2714625"/>
            <wp:effectExtent l="0" t="0" r="6985" b="9525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5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1B915" w14:textId="77777777" w:rsidR="00D20FFF" w:rsidRDefault="00D20FFF" w:rsidP="007A7295">
      <w:pPr>
        <w:rPr>
          <w:sz w:val="24"/>
          <w:szCs w:val="24"/>
        </w:rPr>
      </w:pPr>
    </w:p>
    <w:p w14:paraId="7D86E404" w14:textId="36D62090" w:rsidR="00D20FFF" w:rsidRPr="0042361C" w:rsidRDefault="002921A3" w:rsidP="007A7295">
      <w:pPr>
        <w:rPr>
          <w:i/>
          <w:iCs/>
          <w:sz w:val="24"/>
          <w:szCs w:val="24"/>
        </w:rPr>
      </w:pPr>
      <w:bookmarkStart w:id="0" w:name="_Hlk124339609"/>
      <w:r w:rsidRPr="0042361C">
        <w:rPr>
          <w:i/>
          <w:iCs/>
          <w:sz w:val="24"/>
          <w:szCs w:val="24"/>
        </w:rPr>
        <w:t>Halli 2</w:t>
      </w:r>
      <w:r w:rsidR="0042361C" w:rsidRPr="0042361C">
        <w:rPr>
          <w:i/>
          <w:iCs/>
          <w:sz w:val="24"/>
          <w:szCs w:val="24"/>
        </w:rPr>
        <w:t>:</w:t>
      </w:r>
      <w:r w:rsidRPr="0042361C">
        <w:rPr>
          <w:i/>
          <w:iCs/>
          <w:sz w:val="24"/>
          <w:szCs w:val="24"/>
        </w:rPr>
        <w:t xml:space="preserve"> </w:t>
      </w:r>
      <w:proofErr w:type="gramStart"/>
      <w:r w:rsidR="00324718" w:rsidRPr="0042361C">
        <w:rPr>
          <w:i/>
          <w:iCs/>
          <w:sz w:val="24"/>
          <w:szCs w:val="24"/>
        </w:rPr>
        <w:t>1-2</w:t>
      </w:r>
      <w:proofErr w:type="gramEnd"/>
      <w:r w:rsidR="0042361C" w:rsidRPr="0042361C">
        <w:rPr>
          <w:i/>
          <w:iCs/>
          <w:sz w:val="24"/>
          <w:szCs w:val="24"/>
        </w:rPr>
        <w:t xml:space="preserve"> </w:t>
      </w:r>
      <w:proofErr w:type="spellStart"/>
      <w:r w:rsidR="0042361C" w:rsidRPr="0042361C">
        <w:rPr>
          <w:i/>
          <w:iCs/>
          <w:sz w:val="24"/>
          <w:szCs w:val="24"/>
        </w:rPr>
        <w:t>keeroksen</w:t>
      </w:r>
      <w:proofErr w:type="spellEnd"/>
      <w:r w:rsidR="00324718" w:rsidRPr="0042361C">
        <w:rPr>
          <w:i/>
          <w:iCs/>
          <w:sz w:val="24"/>
          <w:szCs w:val="24"/>
        </w:rPr>
        <w:t xml:space="preserve"> välisen holvin betonityöt valmiit</w:t>
      </w:r>
    </w:p>
    <w:bookmarkEnd w:id="0"/>
    <w:p w14:paraId="3288948B" w14:textId="77777777" w:rsidR="00D20FFF" w:rsidRDefault="00D20FFF" w:rsidP="007A7295">
      <w:pPr>
        <w:rPr>
          <w:sz w:val="24"/>
          <w:szCs w:val="24"/>
        </w:rPr>
      </w:pPr>
    </w:p>
    <w:p w14:paraId="56BC1F6A" w14:textId="270E94EE" w:rsidR="001B24F1" w:rsidRDefault="002921A3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2D297B" wp14:editId="2420236C">
            <wp:extent cx="6086475" cy="3574234"/>
            <wp:effectExtent l="0" t="0" r="0" b="7620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63" cy="35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7132" w14:textId="77777777" w:rsidR="0042361C" w:rsidRDefault="0042361C" w:rsidP="0073339D">
      <w:pPr>
        <w:rPr>
          <w:i/>
          <w:iCs/>
          <w:sz w:val="24"/>
          <w:szCs w:val="24"/>
        </w:rPr>
      </w:pPr>
    </w:p>
    <w:p w14:paraId="37C0BC2E" w14:textId="2881B682" w:rsidR="0073339D" w:rsidRPr="0042361C" w:rsidRDefault="0073339D" w:rsidP="0073339D">
      <w:pPr>
        <w:rPr>
          <w:i/>
          <w:iCs/>
          <w:sz w:val="24"/>
          <w:szCs w:val="24"/>
        </w:rPr>
      </w:pPr>
      <w:r w:rsidRPr="0042361C">
        <w:rPr>
          <w:i/>
          <w:iCs/>
          <w:sz w:val="24"/>
          <w:szCs w:val="24"/>
        </w:rPr>
        <w:lastRenderedPageBreak/>
        <w:t>Halli 1</w:t>
      </w:r>
      <w:r w:rsidR="0042361C" w:rsidRPr="0042361C">
        <w:rPr>
          <w:i/>
          <w:iCs/>
          <w:sz w:val="24"/>
          <w:szCs w:val="24"/>
        </w:rPr>
        <w:t>:</w:t>
      </w:r>
      <w:r w:rsidRPr="0042361C">
        <w:rPr>
          <w:i/>
          <w:iCs/>
          <w:sz w:val="24"/>
          <w:szCs w:val="24"/>
        </w:rPr>
        <w:t xml:space="preserve"> 1</w:t>
      </w:r>
      <w:r w:rsidR="0042361C" w:rsidRPr="0042361C">
        <w:rPr>
          <w:i/>
          <w:iCs/>
          <w:sz w:val="24"/>
          <w:szCs w:val="24"/>
        </w:rPr>
        <w:t xml:space="preserve"> kerroksen s</w:t>
      </w:r>
      <w:r w:rsidRPr="0042361C">
        <w:rPr>
          <w:i/>
          <w:iCs/>
          <w:sz w:val="24"/>
          <w:szCs w:val="24"/>
        </w:rPr>
        <w:t>einän muottityöt menossa</w:t>
      </w:r>
    </w:p>
    <w:p w14:paraId="439F6C61" w14:textId="77777777" w:rsidR="0073339D" w:rsidRDefault="0073339D" w:rsidP="007A7295">
      <w:pPr>
        <w:rPr>
          <w:noProof/>
        </w:rPr>
      </w:pPr>
    </w:p>
    <w:p w14:paraId="6603B842" w14:textId="77777777" w:rsidR="0073339D" w:rsidRDefault="0073339D" w:rsidP="007A7295">
      <w:pPr>
        <w:rPr>
          <w:noProof/>
        </w:rPr>
      </w:pPr>
    </w:p>
    <w:p w14:paraId="7574241C" w14:textId="560DAF1C" w:rsidR="006D11E2" w:rsidRDefault="006D11E2" w:rsidP="007A729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5E4CFEC" wp14:editId="18DD926A">
            <wp:extent cx="6299835" cy="4267200"/>
            <wp:effectExtent l="0" t="0" r="5715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11E2" w:rsidSect="005E635D">
      <w:headerReference w:type="default" r:id="rId14"/>
      <w:footerReference w:type="default" r:id="rId15"/>
      <w:pgSz w:w="11906" w:h="16838"/>
      <w:pgMar w:top="2495" w:right="851" w:bottom="1134" w:left="1134" w:header="107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D24100" w14:textId="77777777" w:rsidR="00550D88" w:rsidRDefault="00550D88" w:rsidP="00BB04EC">
      <w:r>
        <w:separator/>
      </w:r>
    </w:p>
  </w:endnote>
  <w:endnote w:type="continuationSeparator" w:id="0">
    <w:p w14:paraId="0936E6BF" w14:textId="77777777" w:rsidR="00550D88" w:rsidRDefault="00550D88" w:rsidP="00BB0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3F45F" w14:textId="77777777" w:rsidR="005E635D" w:rsidRDefault="005E635D">
    <w:pPr>
      <w:pStyle w:val="Alatunniste"/>
    </w:pPr>
    <w:r>
      <w:t>lapti.fi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0DFC2F" w14:textId="77777777" w:rsidR="00550D88" w:rsidRDefault="00550D88" w:rsidP="00BB04EC">
      <w:r>
        <w:separator/>
      </w:r>
    </w:p>
  </w:footnote>
  <w:footnote w:type="continuationSeparator" w:id="0">
    <w:p w14:paraId="623727F2" w14:textId="77777777" w:rsidR="00550D88" w:rsidRDefault="00550D88" w:rsidP="00BB04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Noborders"/>
      <w:tblW w:w="9939" w:type="dxa"/>
      <w:tblLayout w:type="fixed"/>
      <w:tblLook w:val="04A0" w:firstRow="1" w:lastRow="0" w:firstColumn="1" w:lastColumn="0" w:noHBand="0" w:noVBand="1"/>
    </w:tblPr>
    <w:tblGrid>
      <w:gridCol w:w="5156"/>
      <w:gridCol w:w="2616"/>
      <w:gridCol w:w="1307"/>
      <w:gridCol w:w="860"/>
    </w:tblGrid>
    <w:tr w:rsidR="00BB04EC" w14:paraId="1A1BD917" w14:textId="77777777" w:rsidTr="00157F5D">
      <w:trPr>
        <w:trHeight w:val="530"/>
      </w:trPr>
      <w:tc>
        <w:tcPr>
          <w:tcW w:w="5156" w:type="dxa"/>
          <w:vMerge w:val="restart"/>
        </w:tcPr>
        <w:p w14:paraId="658E1462" w14:textId="3304829A" w:rsidR="00157F5D" w:rsidRDefault="00BB04EC" w:rsidP="00651E65">
          <w:pPr>
            <w:pStyle w:val="Yltunniste"/>
          </w:pPr>
          <w:r>
            <w:rPr>
              <w:noProof/>
              <w:lang w:eastAsia="fi-FI"/>
            </w:rPr>
            <w:drawing>
              <wp:inline distT="0" distB="0" distL="0" distR="0" wp14:anchorId="0FE58622" wp14:editId="644852EB">
                <wp:extent cx="1962710" cy="295275"/>
                <wp:effectExtent l="0" t="0" r="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ord_logo1-01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5665" cy="295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157F5D">
            <w:t xml:space="preserve">               </w:t>
          </w:r>
        </w:p>
        <w:p w14:paraId="10631373" w14:textId="77777777" w:rsidR="00157F5D" w:rsidRDefault="00157F5D" w:rsidP="00651E65">
          <w:pPr>
            <w:pStyle w:val="Yltunniste"/>
          </w:pPr>
        </w:p>
        <w:p w14:paraId="21B98380" w14:textId="513EABBF" w:rsidR="00BB04EC" w:rsidRDefault="00157F5D" w:rsidP="00651E65">
          <w:pPr>
            <w:pStyle w:val="Yltunniste"/>
          </w:pPr>
          <w:r>
            <w:t xml:space="preserve">                 </w:t>
          </w:r>
        </w:p>
        <w:p w14:paraId="68048CBC" w14:textId="588FBDEA" w:rsidR="007A7295" w:rsidRPr="007A7295" w:rsidRDefault="007A7295" w:rsidP="007A7295">
          <w:pPr>
            <w:jc w:val="center"/>
          </w:pPr>
          <w:r>
            <w:t xml:space="preserve">            </w:t>
          </w:r>
          <w:r>
            <w:rPr>
              <w:noProof/>
            </w:rPr>
            <w:t xml:space="preserve">                                                        </w:t>
          </w:r>
        </w:p>
      </w:tc>
      <w:tc>
        <w:tcPr>
          <w:tcW w:w="2616" w:type="dxa"/>
        </w:tcPr>
        <w:p w14:paraId="1197F7DE" w14:textId="2C654C70" w:rsidR="00BB04EC" w:rsidRPr="007A7295" w:rsidRDefault="00BB04EC" w:rsidP="00651E65">
          <w:pPr>
            <w:pStyle w:val="Yltunniste"/>
            <w:rPr>
              <w:b/>
              <w:bCs/>
              <w:sz w:val="28"/>
              <w:szCs w:val="28"/>
            </w:rPr>
          </w:pPr>
        </w:p>
      </w:tc>
      <w:tc>
        <w:tcPr>
          <w:tcW w:w="1307" w:type="dxa"/>
        </w:tcPr>
        <w:p w14:paraId="0E0CC4E3" w14:textId="77777777" w:rsidR="00BB04EC" w:rsidRPr="00BB04EC" w:rsidRDefault="00BB04EC" w:rsidP="00651E65">
          <w:pPr>
            <w:pStyle w:val="Yltunniste"/>
          </w:pPr>
        </w:p>
      </w:tc>
      <w:tc>
        <w:tcPr>
          <w:tcW w:w="859" w:type="dxa"/>
        </w:tcPr>
        <w:p w14:paraId="1AE9E5A6" w14:textId="77777777" w:rsidR="00BB04EC" w:rsidRDefault="00BB04EC" w:rsidP="00BB04EC">
          <w:pPr>
            <w:pStyle w:val="Yltunniste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4485C">
            <w:rPr>
              <w:noProof/>
            </w:rPr>
            <w:t>1</w:t>
          </w:r>
          <w:r>
            <w:fldChar w:fldCharType="end"/>
          </w:r>
          <w:r>
            <w:t xml:space="preserve"> (</w:t>
          </w:r>
          <w:fldSimple w:instr=" NUMPAGES   \* MERGEFORMAT ">
            <w:r w:rsidR="0034485C">
              <w:rPr>
                <w:noProof/>
              </w:rPr>
              <w:t>1</w:t>
            </w:r>
          </w:fldSimple>
          <w:r>
            <w:t>)</w:t>
          </w:r>
        </w:p>
      </w:tc>
    </w:tr>
    <w:tr w:rsidR="00BB04EC" w14:paraId="5E706AFA" w14:textId="77777777" w:rsidTr="00157F5D">
      <w:trPr>
        <w:trHeight w:val="328"/>
      </w:trPr>
      <w:tc>
        <w:tcPr>
          <w:tcW w:w="5156" w:type="dxa"/>
          <w:vMerge/>
        </w:tcPr>
        <w:p w14:paraId="3963FB48" w14:textId="77777777" w:rsidR="00BB04EC" w:rsidRPr="00BB04EC" w:rsidRDefault="00BB04EC" w:rsidP="00651E65">
          <w:pPr>
            <w:pStyle w:val="Yltunniste"/>
          </w:pPr>
        </w:p>
      </w:tc>
      <w:tc>
        <w:tcPr>
          <w:tcW w:w="2616" w:type="dxa"/>
        </w:tcPr>
        <w:p w14:paraId="4BABCE46" w14:textId="45323888" w:rsidR="00BB04EC" w:rsidRPr="00BB04EC" w:rsidRDefault="00157F5D" w:rsidP="00651E65">
          <w:pPr>
            <w:pStyle w:val="Yltunniste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4158403" wp14:editId="77BBEE35">
                <wp:simplePos x="0" y="0"/>
                <wp:positionH relativeFrom="column">
                  <wp:posOffset>-279400</wp:posOffset>
                </wp:positionH>
                <wp:positionV relativeFrom="paragraph">
                  <wp:posOffset>-696596</wp:posOffset>
                </wp:positionV>
                <wp:extent cx="1123950" cy="1532659"/>
                <wp:effectExtent l="0" t="0" r="0" b="0"/>
                <wp:wrapNone/>
                <wp:docPr id="1" name="Kuva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4887" cy="15339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67" w:type="dxa"/>
          <w:gridSpan w:val="2"/>
        </w:tcPr>
        <w:p w14:paraId="19153A75" w14:textId="77777777" w:rsidR="00BB04EC" w:rsidRPr="00BB04EC" w:rsidRDefault="00BB04EC" w:rsidP="00651E65">
          <w:pPr>
            <w:pStyle w:val="Yltunniste"/>
          </w:pPr>
        </w:p>
      </w:tc>
    </w:tr>
    <w:tr w:rsidR="00110DBB" w14:paraId="3369896B" w14:textId="77777777" w:rsidTr="00157F5D">
      <w:trPr>
        <w:trHeight w:val="733"/>
      </w:trPr>
      <w:tc>
        <w:tcPr>
          <w:tcW w:w="5156" w:type="dxa"/>
          <w:vMerge/>
        </w:tcPr>
        <w:p w14:paraId="19C4D5CF" w14:textId="77777777" w:rsidR="00110DBB" w:rsidRPr="00BB04EC" w:rsidRDefault="00110DBB" w:rsidP="00651E65">
          <w:pPr>
            <w:pStyle w:val="Yltunniste"/>
          </w:pPr>
        </w:p>
      </w:tc>
      <w:tc>
        <w:tcPr>
          <w:tcW w:w="2616" w:type="dxa"/>
        </w:tcPr>
        <w:p w14:paraId="2F4B29A3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718917F8" w14:textId="77777777" w:rsidR="00110DBB" w:rsidRPr="00BB04EC" w:rsidRDefault="00110DBB" w:rsidP="00651E65">
          <w:pPr>
            <w:pStyle w:val="Yltunniste"/>
          </w:pPr>
        </w:p>
      </w:tc>
    </w:tr>
    <w:tr w:rsidR="00110DBB" w14:paraId="70C85B2F" w14:textId="77777777" w:rsidTr="00157F5D">
      <w:trPr>
        <w:trHeight w:val="303"/>
      </w:trPr>
      <w:tc>
        <w:tcPr>
          <w:tcW w:w="5156" w:type="dxa"/>
        </w:tcPr>
        <w:p w14:paraId="7D7C46A0" w14:textId="77777777" w:rsidR="00110DBB" w:rsidRDefault="00110DBB" w:rsidP="00651E65">
          <w:pPr>
            <w:pStyle w:val="Yltunniste"/>
          </w:pPr>
        </w:p>
        <w:p w14:paraId="1143C877" w14:textId="77777777" w:rsidR="00157F5D" w:rsidRDefault="00157F5D" w:rsidP="00651E65">
          <w:pPr>
            <w:pStyle w:val="Yltunniste"/>
          </w:pPr>
        </w:p>
        <w:p w14:paraId="6AF971D3" w14:textId="77777777" w:rsidR="00157F5D" w:rsidRDefault="00157F5D" w:rsidP="00651E65">
          <w:pPr>
            <w:pStyle w:val="Yltunniste"/>
          </w:pPr>
        </w:p>
        <w:p w14:paraId="72C99F51" w14:textId="4FE2072C" w:rsidR="006D11E2" w:rsidRPr="00157F5D" w:rsidRDefault="00157F5D" w:rsidP="00651E65">
          <w:pPr>
            <w:pStyle w:val="Yltunniste"/>
            <w:rPr>
              <w:b/>
              <w:bCs/>
              <w:sz w:val="32"/>
              <w:szCs w:val="32"/>
            </w:rPr>
          </w:pPr>
          <w:r w:rsidRPr="00157F5D">
            <w:rPr>
              <w:b/>
              <w:bCs/>
              <w:sz w:val="32"/>
              <w:szCs w:val="32"/>
            </w:rPr>
            <w:t>VIIKKOTIEDOTE</w:t>
          </w:r>
        </w:p>
      </w:tc>
      <w:tc>
        <w:tcPr>
          <w:tcW w:w="2616" w:type="dxa"/>
        </w:tcPr>
        <w:p w14:paraId="3BF1D146" w14:textId="77777777" w:rsidR="00110DBB" w:rsidRPr="00BB04EC" w:rsidRDefault="00110DBB" w:rsidP="00651E65">
          <w:pPr>
            <w:pStyle w:val="Yltunniste"/>
          </w:pPr>
        </w:p>
      </w:tc>
      <w:tc>
        <w:tcPr>
          <w:tcW w:w="2167" w:type="dxa"/>
          <w:gridSpan w:val="2"/>
        </w:tcPr>
        <w:p w14:paraId="61987BAE" w14:textId="77777777" w:rsidR="00110DBB" w:rsidRDefault="00110DBB" w:rsidP="00651E65">
          <w:pPr>
            <w:pStyle w:val="Yltunniste"/>
          </w:pPr>
        </w:p>
        <w:p w14:paraId="393021A7" w14:textId="77777777" w:rsidR="00157F5D" w:rsidRDefault="00157F5D" w:rsidP="00651E65">
          <w:pPr>
            <w:pStyle w:val="Yltunniste"/>
          </w:pPr>
        </w:p>
        <w:p w14:paraId="6B70FEB4" w14:textId="77777777" w:rsidR="00157F5D" w:rsidRDefault="00157F5D" w:rsidP="00651E65">
          <w:pPr>
            <w:pStyle w:val="Yltunniste"/>
          </w:pPr>
        </w:p>
        <w:p w14:paraId="46F6452B" w14:textId="55B0671F" w:rsidR="00157F5D" w:rsidRPr="00BB04EC" w:rsidRDefault="00157F5D" w:rsidP="00651E65">
          <w:pPr>
            <w:pStyle w:val="Yltunniste"/>
          </w:pPr>
        </w:p>
      </w:tc>
    </w:tr>
    <w:tr w:rsidR="00110DBB" w14:paraId="287361A7" w14:textId="77777777" w:rsidTr="00157F5D">
      <w:trPr>
        <w:trHeight w:val="303"/>
      </w:trPr>
      <w:tc>
        <w:tcPr>
          <w:tcW w:w="5156" w:type="dxa"/>
        </w:tcPr>
        <w:p w14:paraId="515F0EBD" w14:textId="5E18849B" w:rsidR="00110DBB" w:rsidRPr="00BB04EC" w:rsidRDefault="00110DBB" w:rsidP="00651E65">
          <w:pPr>
            <w:pStyle w:val="Yltunniste"/>
          </w:pPr>
        </w:p>
      </w:tc>
      <w:sdt>
        <w:sdtPr>
          <w:alias w:val="Publish Date"/>
          <w:tag w:val=""/>
          <w:id w:val="-1038201710"/>
          <w:showingPlcHdr/>
          <w:dataBinding w:prefixMappings="xmlns:ns0='http://schemas.microsoft.com/office/2006/coverPageProps' " w:xpath="/ns0:CoverPageProperties[1]/ns0:PublishDate[1]" w:storeItemID="{55AF091B-3C7A-41E3-B477-F2FDAA23CFDA}"/>
          <w:date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2616" w:type="dxa"/>
            </w:tcPr>
            <w:p w14:paraId="46C53B75" w14:textId="330A0C89" w:rsidR="00110DBB" w:rsidRPr="00BB04EC" w:rsidRDefault="00BA5223" w:rsidP="00651E65">
              <w:pPr>
                <w:pStyle w:val="Yltunniste"/>
              </w:pPr>
              <w:r>
                <w:t xml:space="preserve">     </w:t>
              </w:r>
            </w:p>
          </w:tc>
        </w:sdtContent>
      </w:sdt>
      <w:sdt>
        <w:sdtPr>
          <w:id w:val="1124742766"/>
          <w:dropDownList>
            <w:listItem w:displayText=" " w:value="_tyhjä"/>
            <w:listItem w:displayText="Julkinen" w:value="Julkinen"/>
            <w:listItem w:displayText="Sisäinen" w:value="Sisäinen"/>
            <w:listItem w:displayText="Luottamuksellinen" w:value="Luottamuksellinen"/>
            <w:listItem w:displayText="Salainen" w:value="Salainen"/>
          </w:dropDownList>
        </w:sdtPr>
        <w:sdtEndPr/>
        <w:sdtContent>
          <w:tc>
            <w:tcPr>
              <w:tcW w:w="2167" w:type="dxa"/>
              <w:gridSpan w:val="2"/>
            </w:tcPr>
            <w:p w14:paraId="1786C655" w14:textId="7113EF16" w:rsidR="00110DBB" w:rsidRPr="00BB04EC" w:rsidRDefault="007A7295" w:rsidP="00651E65">
              <w:pPr>
                <w:pStyle w:val="Yltunniste"/>
              </w:pPr>
              <w:r>
                <w:t xml:space="preserve"> </w:t>
              </w:r>
            </w:p>
          </w:tc>
        </w:sdtContent>
      </w:sdt>
    </w:tr>
  </w:tbl>
  <w:p w14:paraId="6D76150A" w14:textId="77777777" w:rsidR="00BB04EC" w:rsidRDefault="00BB04EC" w:rsidP="00BB04EC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C9AE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D6A3D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3493F5D"/>
    <w:multiLevelType w:val="multilevel"/>
    <w:tmpl w:val="94BEDB14"/>
    <w:numStyleLink w:val="Bullets"/>
  </w:abstractNum>
  <w:abstractNum w:abstractNumId="3" w15:restartNumberingAfterBreak="0">
    <w:nsid w:val="0DE54E96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A6E2473"/>
    <w:multiLevelType w:val="multilevel"/>
    <w:tmpl w:val="A6DCF986"/>
    <w:numStyleLink w:val="Headingnumbers"/>
  </w:abstractNum>
  <w:abstractNum w:abstractNumId="5" w15:restartNumberingAfterBreak="0">
    <w:nsid w:val="21F146B1"/>
    <w:multiLevelType w:val="multilevel"/>
    <w:tmpl w:val="BA32A5D0"/>
    <w:styleLink w:val="Numberlist"/>
    <w:lvl w:ilvl="0">
      <w:start w:val="1"/>
      <w:numFmt w:val="decimal"/>
      <w:pStyle w:val="Numeroituluettelo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6" w15:restartNumberingAfterBreak="0">
    <w:nsid w:val="263C13CC"/>
    <w:multiLevelType w:val="multilevel"/>
    <w:tmpl w:val="A6DCF986"/>
    <w:numStyleLink w:val="Headingnumbers"/>
  </w:abstractNum>
  <w:abstractNum w:abstractNumId="7" w15:restartNumberingAfterBreak="0">
    <w:nsid w:val="34E45E45"/>
    <w:multiLevelType w:val="hybridMultilevel"/>
    <w:tmpl w:val="142AF28C"/>
    <w:lvl w:ilvl="0" w:tplc="3788C64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F59E3"/>
    <w:multiLevelType w:val="multilevel"/>
    <w:tmpl w:val="A6DCF986"/>
    <w:styleLink w:val="Headingnumbers"/>
    <w:lvl w:ilvl="0">
      <w:start w:val="1"/>
      <w:numFmt w:val="decimal"/>
      <w:pStyle w:val="Otsikko1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992" w:hanging="992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276" w:hanging="1276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418" w:hanging="1418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559" w:hanging="1559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843" w:hanging="1843"/>
      </w:pPr>
      <w:rPr>
        <w:rFonts w:hint="default"/>
      </w:rPr>
    </w:lvl>
  </w:abstractNum>
  <w:abstractNum w:abstractNumId="9" w15:restartNumberingAfterBreak="0">
    <w:nsid w:val="3F7364B0"/>
    <w:multiLevelType w:val="hybridMultilevel"/>
    <w:tmpl w:val="EB8CF93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6F1DD8"/>
    <w:multiLevelType w:val="multilevel"/>
    <w:tmpl w:val="94BEDB14"/>
    <w:styleLink w:val="Bullets"/>
    <w:lvl w:ilvl="0">
      <w:start w:val="1"/>
      <w:numFmt w:val="bullet"/>
      <w:pStyle w:val="Merkittyluettelo"/>
      <w:lvlText w:val="•"/>
      <w:lvlJc w:val="left"/>
      <w:pPr>
        <w:ind w:left="284" w:hanging="284"/>
      </w:pPr>
      <w:rPr>
        <w:rFonts w:ascii="Arial" w:hAnsi="Aria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lvlText w:val="•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bullet"/>
      <w:lvlText w:val="–"/>
      <w:lvlJc w:val="left"/>
      <w:pPr>
        <w:ind w:left="1136" w:hanging="284"/>
      </w:pPr>
      <w:rPr>
        <w:rFonts w:ascii="Arial" w:hAnsi="Arial" w:hint="default"/>
        <w:color w:val="auto"/>
      </w:rPr>
    </w:lvl>
    <w:lvl w:ilvl="4">
      <w:start w:val="1"/>
      <w:numFmt w:val="bullet"/>
      <w:lvlText w:val="•"/>
      <w:lvlJc w:val="left"/>
      <w:pPr>
        <w:ind w:left="1420" w:hanging="284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1704" w:hanging="284"/>
      </w:pPr>
      <w:rPr>
        <w:rFonts w:ascii="Arial" w:hAnsi="Arial" w:hint="default"/>
        <w:color w:val="auto"/>
      </w:rPr>
    </w:lvl>
    <w:lvl w:ilvl="6">
      <w:start w:val="1"/>
      <w:numFmt w:val="bullet"/>
      <w:lvlText w:val="•"/>
      <w:lvlJc w:val="left"/>
      <w:pPr>
        <w:ind w:left="1988" w:hanging="284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272" w:hanging="284"/>
      </w:pPr>
      <w:rPr>
        <w:rFonts w:ascii="Arial" w:hAnsi="Arial" w:hint="default"/>
        <w:color w:val="auto"/>
      </w:rPr>
    </w:lvl>
    <w:lvl w:ilvl="8">
      <w:start w:val="1"/>
      <w:numFmt w:val="bullet"/>
      <w:lvlText w:val="•"/>
      <w:lvlJc w:val="left"/>
      <w:pPr>
        <w:ind w:left="2556" w:hanging="284"/>
      </w:pPr>
      <w:rPr>
        <w:rFonts w:ascii="Arial" w:hAnsi="Arial" w:hint="default"/>
        <w:color w:val="auto"/>
      </w:rPr>
    </w:lvl>
  </w:abstractNum>
  <w:abstractNum w:abstractNumId="11" w15:restartNumberingAfterBreak="0">
    <w:nsid w:val="791A2D5C"/>
    <w:multiLevelType w:val="hybridMultilevel"/>
    <w:tmpl w:val="A1D02D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4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95"/>
    <w:rsid w:val="000151F9"/>
    <w:rsid w:val="00057950"/>
    <w:rsid w:val="00071422"/>
    <w:rsid w:val="00086287"/>
    <w:rsid w:val="00097AC5"/>
    <w:rsid w:val="000B0903"/>
    <w:rsid w:val="000C0294"/>
    <w:rsid w:val="000C176C"/>
    <w:rsid w:val="000E4BFE"/>
    <w:rsid w:val="000F6339"/>
    <w:rsid w:val="001012DB"/>
    <w:rsid w:val="00110DBB"/>
    <w:rsid w:val="001123CD"/>
    <w:rsid w:val="00124024"/>
    <w:rsid w:val="00130291"/>
    <w:rsid w:val="00157F5D"/>
    <w:rsid w:val="001617BE"/>
    <w:rsid w:val="00176D24"/>
    <w:rsid w:val="001A7FC4"/>
    <w:rsid w:val="001B24F1"/>
    <w:rsid w:val="001B2C32"/>
    <w:rsid w:val="001B5289"/>
    <w:rsid w:val="001D512F"/>
    <w:rsid w:val="001F5578"/>
    <w:rsid w:val="00200D33"/>
    <w:rsid w:val="0020184A"/>
    <w:rsid w:val="0021137B"/>
    <w:rsid w:val="00212FFF"/>
    <w:rsid w:val="00214733"/>
    <w:rsid w:val="00223238"/>
    <w:rsid w:val="0023192E"/>
    <w:rsid w:val="00241BEA"/>
    <w:rsid w:val="00244A49"/>
    <w:rsid w:val="002522D6"/>
    <w:rsid w:val="00264761"/>
    <w:rsid w:val="00284D35"/>
    <w:rsid w:val="002921A3"/>
    <w:rsid w:val="0029440B"/>
    <w:rsid w:val="00295214"/>
    <w:rsid w:val="00295708"/>
    <w:rsid w:val="002972FA"/>
    <w:rsid w:val="002A33A9"/>
    <w:rsid w:val="002E5638"/>
    <w:rsid w:val="002F2B53"/>
    <w:rsid w:val="002F7315"/>
    <w:rsid w:val="003073DF"/>
    <w:rsid w:val="00324718"/>
    <w:rsid w:val="00335A08"/>
    <w:rsid w:val="0034485C"/>
    <w:rsid w:val="00374559"/>
    <w:rsid w:val="00374E14"/>
    <w:rsid w:val="003930BB"/>
    <w:rsid w:val="003953A7"/>
    <w:rsid w:val="00396504"/>
    <w:rsid w:val="003A4784"/>
    <w:rsid w:val="003A543F"/>
    <w:rsid w:val="003C2DCF"/>
    <w:rsid w:val="003C467A"/>
    <w:rsid w:val="003E1850"/>
    <w:rsid w:val="003F353D"/>
    <w:rsid w:val="003F386E"/>
    <w:rsid w:val="00402EE4"/>
    <w:rsid w:val="004036FD"/>
    <w:rsid w:val="0042200C"/>
    <w:rsid w:val="0042361C"/>
    <w:rsid w:val="00425C59"/>
    <w:rsid w:val="004420A0"/>
    <w:rsid w:val="0045135E"/>
    <w:rsid w:val="00454D8B"/>
    <w:rsid w:val="00465810"/>
    <w:rsid w:val="00477BF4"/>
    <w:rsid w:val="00477F0A"/>
    <w:rsid w:val="004A6B7E"/>
    <w:rsid w:val="004C2792"/>
    <w:rsid w:val="004C5489"/>
    <w:rsid w:val="004F1BDB"/>
    <w:rsid w:val="00512CB3"/>
    <w:rsid w:val="00530692"/>
    <w:rsid w:val="005457CD"/>
    <w:rsid w:val="00550D88"/>
    <w:rsid w:val="00563778"/>
    <w:rsid w:val="005A0030"/>
    <w:rsid w:val="005A01EA"/>
    <w:rsid w:val="005B181A"/>
    <w:rsid w:val="005C0AE1"/>
    <w:rsid w:val="005C5A22"/>
    <w:rsid w:val="005E635D"/>
    <w:rsid w:val="006077A4"/>
    <w:rsid w:val="00637220"/>
    <w:rsid w:val="00644945"/>
    <w:rsid w:val="00646726"/>
    <w:rsid w:val="00654211"/>
    <w:rsid w:val="00664578"/>
    <w:rsid w:val="00692C8C"/>
    <w:rsid w:val="00697A90"/>
    <w:rsid w:val="006A58A4"/>
    <w:rsid w:val="006A7781"/>
    <w:rsid w:val="006B7A4F"/>
    <w:rsid w:val="006C20AD"/>
    <w:rsid w:val="006C5A54"/>
    <w:rsid w:val="006D11E2"/>
    <w:rsid w:val="006D5C1C"/>
    <w:rsid w:val="006D5CB6"/>
    <w:rsid w:val="006F12E3"/>
    <w:rsid w:val="006F6C1F"/>
    <w:rsid w:val="00700595"/>
    <w:rsid w:val="007009E8"/>
    <w:rsid w:val="0070701F"/>
    <w:rsid w:val="007143A1"/>
    <w:rsid w:val="00725195"/>
    <w:rsid w:val="00730A16"/>
    <w:rsid w:val="0073339D"/>
    <w:rsid w:val="007379ED"/>
    <w:rsid w:val="00761AFE"/>
    <w:rsid w:val="0076300D"/>
    <w:rsid w:val="007720D9"/>
    <w:rsid w:val="007A7295"/>
    <w:rsid w:val="007B23E1"/>
    <w:rsid w:val="007B342F"/>
    <w:rsid w:val="007D3E2C"/>
    <w:rsid w:val="007D5E14"/>
    <w:rsid w:val="008146D4"/>
    <w:rsid w:val="00816053"/>
    <w:rsid w:val="00846F27"/>
    <w:rsid w:val="00861969"/>
    <w:rsid w:val="00866466"/>
    <w:rsid w:val="008670D9"/>
    <w:rsid w:val="00870258"/>
    <w:rsid w:val="008718E8"/>
    <w:rsid w:val="008C11AA"/>
    <w:rsid w:val="008E1169"/>
    <w:rsid w:val="008E3EE7"/>
    <w:rsid w:val="00905A7B"/>
    <w:rsid w:val="009079B2"/>
    <w:rsid w:val="00910464"/>
    <w:rsid w:val="00913E5A"/>
    <w:rsid w:val="009260FA"/>
    <w:rsid w:val="009402AA"/>
    <w:rsid w:val="00945E95"/>
    <w:rsid w:val="0096599C"/>
    <w:rsid w:val="00977318"/>
    <w:rsid w:val="00996DFF"/>
    <w:rsid w:val="009C1837"/>
    <w:rsid w:val="009E6657"/>
    <w:rsid w:val="00A00A4E"/>
    <w:rsid w:val="00A1715E"/>
    <w:rsid w:val="00A4187C"/>
    <w:rsid w:val="00A53CD8"/>
    <w:rsid w:val="00AD2A11"/>
    <w:rsid w:val="00AD7C5E"/>
    <w:rsid w:val="00AE330F"/>
    <w:rsid w:val="00AE44EC"/>
    <w:rsid w:val="00AF06B7"/>
    <w:rsid w:val="00B202AF"/>
    <w:rsid w:val="00B21CFC"/>
    <w:rsid w:val="00B250CE"/>
    <w:rsid w:val="00B459F4"/>
    <w:rsid w:val="00B46081"/>
    <w:rsid w:val="00B711E6"/>
    <w:rsid w:val="00B74E46"/>
    <w:rsid w:val="00B949EE"/>
    <w:rsid w:val="00BA5223"/>
    <w:rsid w:val="00BB04EC"/>
    <w:rsid w:val="00C039DF"/>
    <w:rsid w:val="00C24996"/>
    <w:rsid w:val="00C34D3F"/>
    <w:rsid w:val="00C50FDF"/>
    <w:rsid w:val="00C73B35"/>
    <w:rsid w:val="00C91D28"/>
    <w:rsid w:val="00CA2D8D"/>
    <w:rsid w:val="00CA7129"/>
    <w:rsid w:val="00CC5B0B"/>
    <w:rsid w:val="00CD6AC4"/>
    <w:rsid w:val="00CF0AC1"/>
    <w:rsid w:val="00D0122D"/>
    <w:rsid w:val="00D20909"/>
    <w:rsid w:val="00D20FFF"/>
    <w:rsid w:val="00D36AD5"/>
    <w:rsid w:val="00D52E04"/>
    <w:rsid w:val="00D671F8"/>
    <w:rsid w:val="00D67453"/>
    <w:rsid w:val="00D76BAE"/>
    <w:rsid w:val="00DB4669"/>
    <w:rsid w:val="00E17AE6"/>
    <w:rsid w:val="00E2139C"/>
    <w:rsid w:val="00E419AD"/>
    <w:rsid w:val="00E83107"/>
    <w:rsid w:val="00E91982"/>
    <w:rsid w:val="00E94870"/>
    <w:rsid w:val="00EA7B75"/>
    <w:rsid w:val="00EB4A37"/>
    <w:rsid w:val="00EB66F2"/>
    <w:rsid w:val="00EC1D65"/>
    <w:rsid w:val="00F143D8"/>
    <w:rsid w:val="00F14A30"/>
    <w:rsid w:val="00F17CD5"/>
    <w:rsid w:val="00F27FB6"/>
    <w:rsid w:val="00F82D30"/>
    <w:rsid w:val="00FA28D1"/>
    <w:rsid w:val="00FC5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7E542F"/>
  <w15:chartTrackingRefBased/>
  <w15:docId w15:val="{D1BDA0BC-AF75-4612-B47C-1BD4276F6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ali">
    <w:name w:val="Normal"/>
    <w:qFormat/>
    <w:rsid w:val="003F353D"/>
    <w:pPr>
      <w:spacing w:after="0" w:line="240" w:lineRule="auto"/>
    </w:pPr>
    <w:rPr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EB66F2"/>
    <w:pPr>
      <w:keepNext/>
      <w:keepLines/>
      <w:numPr>
        <w:numId w:val="9"/>
      </w:numPr>
      <w:spacing w:after="20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Otsikko2">
    <w:name w:val="heading 2"/>
    <w:basedOn w:val="Normaali"/>
    <w:next w:val="Leipteksti"/>
    <w:link w:val="Otsikko2Char"/>
    <w:uiPriority w:val="9"/>
    <w:qFormat/>
    <w:rsid w:val="00EB66F2"/>
    <w:pPr>
      <w:keepNext/>
      <w:keepLines/>
      <w:numPr>
        <w:ilvl w:val="1"/>
        <w:numId w:val="9"/>
      </w:numPr>
      <w:spacing w:after="20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Otsikko3">
    <w:name w:val="heading 3"/>
    <w:basedOn w:val="Normaali"/>
    <w:next w:val="Leipteksti"/>
    <w:link w:val="Otsikko3Char"/>
    <w:uiPriority w:val="9"/>
    <w:qFormat/>
    <w:rsid w:val="00EB66F2"/>
    <w:pPr>
      <w:keepNext/>
      <w:keepLines/>
      <w:numPr>
        <w:ilvl w:val="2"/>
        <w:numId w:val="9"/>
      </w:numPr>
      <w:spacing w:after="20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Otsikko4">
    <w:name w:val="heading 4"/>
    <w:basedOn w:val="Normaali"/>
    <w:next w:val="Leipteksti"/>
    <w:link w:val="Otsikko4Char"/>
    <w:uiPriority w:val="9"/>
    <w:rsid w:val="00EB66F2"/>
    <w:pPr>
      <w:keepNext/>
      <w:keepLines/>
      <w:numPr>
        <w:ilvl w:val="3"/>
        <w:numId w:val="9"/>
      </w:numPr>
      <w:spacing w:after="20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Otsikko5">
    <w:name w:val="heading 5"/>
    <w:basedOn w:val="Normaali"/>
    <w:next w:val="Leipteksti"/>
    <w:link w:val="Otsikko5Char"/>
    <w:uiPriority w:val="9"/>
    <w:rsid w:val="00EB66F2"/>
    <w:pPr>
      <w:keepNext/>
      <w:keepLines/>
      <w:numPr>
        <w:ilvl w:val="4"/>
        <w:numId w:val="9"/>
      </w:numPr>
      <w:spacing w:after="200"/>
      <w:outlineLvl w:val="4"/>
    </w:pPr>
    <w:rPr>
      <w:rFonts w:asciiTheme="majorHAnsi" w:eastAsiaTheme="majorEastAsia" w:hAnsiTheme="majorHAnsi" w:cstheme="majorBidi"/>
      <w:b/>
    </w:rPr>
  </w:style>
  <w:style w:type="paragraph" w:styleId="Otsikko6">
    <w:name w:val="heading 6"/>
    <w:basedOn w:val="Normaali"/>
    <w:next w:val="Leipteksti"/>
    <w:link w:val="Otsikko6Char"/>
    <w:uiPriority w:val="9"/>
    <w:rsid w:val="00EB66F2"/>
    <w:pPr>
      <w:keepNext/>
      <w:keepLines/>
      <w:numPr>
        <w:ilvl w:val="5"/>
        <w:numId w:val="9"/>
      </w:numPr>
      <w:spacing w:after="200"/>
      <w:outlineLvl w:val="5"/>
    </w:pPr>
    <w:rPr>
      <w:rFonts w:asciiTheme="majorHAnsi" w:eastAsiaTheme="majorEastAsia" w:hAnsiTheme="majorHAnsi" w:cstheme="majorBidi"/>
      <w:b/>
    </w:rPr>
  </w:style>
  <w:style w:type="paragraph" w:styleId="Otsikko7">
    <w:name w:val="heading 7"/>
    <w:basedOn w:val="Normaali"/>
    <w:next w:val="Leipteksti"/>
    <w:link w:val="Otsikko7Char"/>
    <w:uiPriority w:val="9"/>
    <w:rsid w:val="00EB66F2"/>
    <w:pPr>
      <w:keepNext/>
      <w:keepLines/>
      <w:numPr>
        <w:ilvl w:val="6"/>
        <w:numId w:val="9"/>
      </w:numPr>
      <w:spacing w:after="20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Otsikko8">
    <w:name w:val="heading 8"/>
    <w:basedOn w:val="Normaali"/>
    <w:next w:val="Leipteksti"/>
    <w:link w:val="Otsikko8Char"/>
    <w:uiPriority w:val="9"/>
    <w:rsid w:val="00EB66F2"/>
    <w:pPr>
      <w:keepNext/>
      <w:keepLines/>
      <w:numPr>
        <w:ilvl w:val="7"/>
        <w:numId w:val="9"/>
      </w:numPr>
      <w:spacing w:after="20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Otsikko9">
    <w:name w:val="heading 9"/>
    <w:basedOn w:val="Normaali"/>
    <w:next w:val="Leipteksti"/>
    <w:link w:val="Otsikko9Char"/>
    <w:uiPriority w:val="9"/>
    <w:rsid w:val="00EB66F2"/>
    <w:pPr>
      <w:keepNext/>
      <w:keepLines/>
      <w:numPr>
        <w:ilvl w:val="8"/>
        <w:numId w:val="9"/>
      </w:numPr>
      <w:spacing w:after="200"/>
      <w:outlineLvl w:val="8"/>
    </w:pPr>
    <w:rPr>
      <w:rFonts w:asciiTheme="majorHAnsi" w:eastAsiaTheme="majorEastAsia" w:hAnsiTheme="majorHAnsi" w:cstheme="majorBidi"/>
      <w:b/>
      <w:iCs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7"/>
    <w:qFormat/>
    <w:rsid w:val="005E635D"/>
    <w:pPr>
      <w:spacing w:after="280"/>
      <w:contextualSpacing/>
    </w:pPr>
    <w:rPr>
      <w:rFonts w:asciiTheme="majorHAnsi" w:eastAsiaTheme="majorEastAsia" w:hAnsiTheme="majorHAnsi" w:cstheme="majorBidi"/>
      <w:b/>
      <w:kern w:val="28"/>
      <w:sz w:val="28"/>
      <w:szCs w:val="56"/>
    </w:rPr>
  </w:style>
  <w:style w:type="character" w:customStyle="1" w:styleId="OtsikkoChar">
    <w:name w:val="Otsikko Char"/>
    <w:basedOn w:val="Kappaleenoletusfontti"/>
    <w:link w:val="Otsikko"/>
    <w:uiPriority w:val="7"/>
    <w:rsid w:val="003F353D"/>
    <w:rPr>
      <w:rFonts w:asciiTheme="majorHAnsi" w:eastAsiaTheme="majorEastAsia" w:hAnsiTheme="majorHAnsi" w:cstheme="majorBidi"/>
      <w:b/>
      <w:kern w:val="28"/>
      <w:sz w:val="28"/>
      <w:szCs w:val="56"/>
    </w:rPr>
  </w:style>
  <w:style w:type="paragraph" w:styleId="Alaotsikko">
    <w:name w:val="Subtitle"/>
    <w:basedOn w:val="Normaali"/>
    <w:next w:val="Leipteksti"/>
    <w:link w:val="AlaotsikkoChar"/>
    <w:uiPriority w:val="8"/>
    <w:qFormat/>
    <w:rsid w:val="00110DBB"/>
    <w:pPr>
      <w:numPr>
        <w:ilvl w:val="1"/>
      </w:numPr>
      <w:spacing w:after="200"/>
    </w:pPr>
    <w:rPr>
      <w:rFonts w:eastAsiaTheme="minorEastAsia"/>
      <w:b/>
      <w:sz w:val="24"/>
    </w:rPr>
  </w:style>
  <w:style w:type="character" w:customStyle="1" w:styleId="AlaotsikkoChar">
    <w:name w:val="Alaotsikko Char"/>
    <w:basedOn w:val="Kappaleenoletusfontti"/>
    <w:link w:val="Alaotsikko"/>
    <w:uiPriority w:val="8"/>
    <w:rsid w:val="003F353D"/>
    <w:rPr>
      <w:rFonts w:eastAsiaTheme="minorEastAsia"/>
      <w:b/>
      <w:sz w:val="24"/>
    </w:rPr>
  </w:style>
  <w:style w:type="paragraph" w:styleId="Yltunniste">
    <w:name w:val="header"/>
    <w:basedOn w:val="Normaali"/>
    <w:link w:val="YltunnisteChar"/>
    <w:uiPriority w:val="99"/>
    <w:rsid w:val="00110DBB"/>
    <w:rPr>
      <w:sz w:val="16"/>
    </w:rPr>
  </w:style>
  <w:style w:type="character" w:customStyle="1" w:styleId="YltunnisteChar">
    <w:name w:val="Ylätunniste Char"/>
    <w:basedOn w:val="Kappaleenoletusfontti"/>
    <w:link w:val="Yltunniste"/>
    <w:uiPriority w:val="99"/>
    <w:rsid w:val="00110DBB"/>
    <w:rPr>
      <w:sz w:val="16"/>
    </w:rPr>
  </w:style>
  <w:style w:type="paragraph" w:styleId="Alatunniste">
    <w:name w:val="footer"/>
    <w:basedOn w:val="Normaali"/>
    <w:link w:val="AlatunnisteChar"/>
    <w:uiPriority w:val="99"/>
    <w:rsid w:val="005E635D"/>
    <w:pPr>
      <w:tabs>
        <w:tab w:val="center" w:pos="4513"/>
        <w:tab w:val="right" w:pos="9026"/>
      </w:tabs>
    </w:pPr>
    <w:rPr>
      <w:rFonts w:ascii="Segoe UI" w:hAnsi="Segoe UI"/>
      <w:color w:val="414141"/>
    </w:rPr>
  </w:style>
  <w:style w:type="character" w:customStyle="1" w:styleId="AlatunnisteChar">
    <w:name w:val="Alatunniste Char"/>
    <w:basedOn w:val="Kappaleenoletusfontti"/>
    <w:link w:val="Alatunniste"/>
    <w:uiPriority w:val="99"/>
    <w:rsid w:val="005E635D"/>
    <w:rPr>
      <w:rFonts w:ascii="Segoe UI" w:hAnsi="Segoe UI"/>
      <w:color w:val="414141"/>
      <w:sz w:val="20"/>
    </w:rPr>
  </w:style>
  <w:style w:type="table" w:styleId="TaulukkoRuudukko">
    <w:name w:val="Table Grid"/>
    <w:basedOn w:val="Normaalitaulukko"/>
    <w:uiPriority w:val="39"/>
    <w:rsid w:val="00BB04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borders">
    <w:name w:val="No borders"/>
    <w:basedOn w:val="Normaalitaulukko"/>
    <w:uiPriority w:val="99"/>
    <w:rsid w:val="00BB04EC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Paikkamerkkiteksti">
    <w:name w:val="Placeholder Text"/>
    <w:basedOn w:val="Kappaleenoletusfontti"/>
    <w:uiPriority w:val="99"/>
    <w:rsid w:val="00BB04EC"/>
    <w:rPr>
      <w:color w:val="auto"/>
    </w:rPr>
  </w:style>
  <w:style w:type="paragraph" w:styleId="Leipteksti">
    <w:name w:val="Body Text"/>
    <w:basedOn w:val="Normaali"/>
    <w:link w:val="LeiptekstiChar"/>
    <w:uiPriority w:val="1"/>
    <w:qFormat/>
    <w:rsid w:val="00110DBB"/>
    <w:pPr>
      <w:spacing w:after="200"/>
    </w:pPr>
  </w:style>
  <w:style w:type="character" w:customStyle="1" w:styleId="LeiptekstiChar">
    <w:name w:val="Leipäteksti Char"/>
    <w:basedOn w:val="Kappaleenoletusfontti"/>
    <w:link w:val="Leipteksti"/>
    <w:uiPriority w:val="1"/>
    <w:rsid w:val="00110DBB"/>
    <w:rPr>
      <w:sz w:val="20"/>
    </w:rPr>
  </w:style>
  <w:style w:type="character" w:customStyle="1" w:styleId="Otsikko1Char">
    <w:name w:val="Otsikko 1 Char"/>
    <w:basedOn w:val="Kappaleenoletusfontti"/>
    <w:link w:val="Otsikko1"/>
    <w:uiPriority w:val="9"/>
    <w:rsid w:val="00110DBB"/>
    <w:rPr>
      <w:rFonts w:asciiTheme="majorHAnsi" w:eastAsiaTheme="majorEastAsia" w:hAnsiTheme="majorHAnsi" w:cstheme="majorBidi"/>
      <w:b/>
      <w:sz w:val="28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110DBB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110DBB"/>
    <w:rPr>
      <w:rFonts w:asciiTheme="majorHAnsi" w:eastAsiaTheme="majorEastAsia" w:hAnsiTheme="majorHAnsi" w:cstheme="majorBidi"/>
      <w:b/>
      <w:sz w:val="20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5Char">
    <w:name w:val="Otsikko 5 Char"/>
    <w:basedOn w:val="Kappaleenoletusfontti"/>
    <w:link w:val="Otsikko5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6Char">
    <w:name w:val="Otsikko 6 Char"/>
    <w:basedOn w:val="Kappaleenoletusfontti"/>
    <w:link w:val="Otsikko6"/>
    <w:uiPriority w:val="9"/>
    <w:rsid w:val="00110DBB"/>
    <w:rPr>
      <w:rFonts w:asciiTheme="majorHAnsi" w:eastAsiaTheme="majorEastAsia" w:hAnsiTheme="majorHAnsi" w:cstheme="majorBidi"/>
      <w:b/>
      <w:sz w:val="20"/>
    </w:rPr>
  </w:style>
  <w:style w:type="character" w:customStyle="1" w:styleId="Otsikko7Char">
    <w:name w:val="Otsikko 7 Char"/>
    <w:basedOn w:val="Kappaleenoletusfontti"/>
    <w:link w:val="Otsikko7"/>
    <w:uiPriority w:val="9"/>
    <w:rsid w:val="00110DBB"/>
    <w:rPr>
      <w:rFonts w:asciiTheme="majorHAnsi" w:eastAsiaTheme="majorEastAsia" w:hAnsiTheme="majorHAnsi" w:cstheme="majorBidi"/>
      <w:b/>
      <w:iCs/>
      <w:sz w:val="20"/>
    </w:rPr>
  </w:style>
  <w:style w:type="character" w:customStyle="1" w:styleId="Otsikko8Char">
    <w:name w:val="Otsikko 8 Char"/>
    <w:basedOn w:val="Kappaleenoletusfontti"/>
    <w:link w:val="Otsikko8"/>
    <w:uiPriority w:val="9"/>
    <w:rsid w:val="00110DBB"/>
    <w:rPr>
      <w:rFonts w:asciiTheme="majorHAnsi" w:eastAsiaTheme="majorEastAsia" w:hAnsiTheme="majorHAnsi" w:cstheme="majorBidi"/>
      <w:b/>
      <w:sz w:val="20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rsid w:val="00110DBB"/>
    <w:rPr>
      <w:rFonts w:asciiTheme="majorHAnsi" w:eastAsiaTheme="majorEastAsia" w:hAnsiTheme="majorHAnsi" w:cstheme="majorBidi"/>
      <w:b/>
      <w:iCs/>
      <w:sz w:val="20"/>
      <w:szCs w:val="21"/>
    </w:rPr>
  </w:style>
  <w:style w:type="paragraph" w:styleId="Merkittyluettelo">
    <w:name w:val="List Bullet"/>
    <w:basedOn w:val="Normaali"/>
    <w:uiPriority w:val="99"/>
    <w:qFormat/>
    <w:rsid w:val="004A6B7E"/>
    <w:pPr>
      <w:numPr>
        <w:numId w:val="3"/>
      </w:numPr>
      <w:spacing w:after="200"/>
      <w:contextualSpacing/>
    </w:pPr>
  </w:style>
  <w:style w:type="paragraph" w:styleId="Numeroituluettelo">
    <w:name w:val="List Number"/>
    <w:basedOn w:val="Normaali"/>
    <w:uiPriority w:val="99"/>
    <w:qFormat/>
    <w:rsid w:val="00110DBB"/>
    <w:pPr>
      <w:numPr>
        <w:numId w:val="5"/>
      </w:numPr>
      <w:spacing w:after="200"/>
      <w:contextualSpacing/>
    </w:pPr>
  </w:style>
  <w:style w:type="numbering" w:customStyle="1" w:styleId="Bullets">
    <w:name w:val="Bullets"/>
    <w:uiPriority w:val="99"/>
    <w:rsid w:val="004A6B7E"/>
    <w:pPr>
      <w:numPr>
        <w:numId w:val="3"/>
      </w:numPr>
    </w:pPr>
  </w:style>
  <w:style w:type="numbering" w:customStyle="1" w:styleId="Numberlist">
    <w:name w:val="Number list"/>
    <w:uiPriority w:val="99"/>
    <w:rsid w:val="00200D33"/>
    <w:pPr>
      <w:numPr>
        <w:numId w:val="5"/>
      </w:numPr>
    </w:pPr>
  </w:style>
  <w:style w:type="paragraph" w:styleId="Lhdeluettelonotsikko">
    <w:name w:val="toa heading"/>
    <w:basedOn w:val="Normaali"/>
    <w:next w:val="Normaali"/>
    <w:uiPriority w:val="99"/>
    <w:semiHidden/>
    <w:rsid w:val="00C50FDF"/>
    <w:pPr>
      <w:spacing w:after="28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Sisllysluettelonotsikko">
    <w:name w:val="TOC Heading"/>
    <w:basedOn w:val="Normaali"/>
    <w:next w:val="Normaali"/>
    <w:uiPriority w:val="39"/>
    <w:rsid w:val="00C50FDF"/>
    <w:pPr>
      <w:spacing w:after="280"/>
    </w:pPr>
    <w:rPr>
      <w:rFonts w:asciiTheme="majorHAnsi" w:eastAsiaTheme="majorEastAsia" w:hAnsiTheme="majorHAnsi" w:cstheme="majorBidi"/>
      <w:b/>
      <w:sz w:val="28"/>
      <w:szCs w:val="32"/>
    </w:rPr>
  </w:style>
  <w:style w:type="numbering" w:customStyle="1" w:styleId="Headingnumbers">
    <w:name w:val="Heading numbers"/>
    <w:uiPriority w:val="99"/>
    <w:rsid w:val="00EB66F2"/>
    <w:pPr>
      <w:numPr>
        <w:numId w:val="7"/>
      </w:numPr>
    </w:pPr>
  </w:style>
  <w:style w:type="paragraph" w:styleId="Luettelokappale">
    <w:name w:val="List Paragraph"/>
    <w:basedOn w:val="Normaali"/>
    <w:uiPriority w:val="34"/>
    <w:semiHidden/>
    <w:qFormat/>
    <w:rsid w:val="00E2139C"/>
    <w:pPr>
      <w:ind w:left="720"/>
      <w:contextualSpacing/>
    </w:pPr>
  </w:style>
  <w:style w:type="paragraph" w:styleId="Sisluet1">
    <w:name w:val="toc 1"/>
    <w:basedOn w:val="Normaali"/>
    <w:next w:val="Normaali"/>
    <w:autoRedefine/>
    <w:uiPriority w:val="39"/>
    <w:rsid w:val="003F353D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3F353D"/>
    <w:pPr>
      <w:spacing w:after="100"/>
      <w:ind w:left="200"/>
    </w:pPr>
  </w:style>
  <w:style w:type="paragraph" w:styleId="Sisluet3">
    <w:name w:val="toc 3"/>
    <w:basedOn w:val="Normaali"/>
    <w:next w:val="Normaali"/>
    <w:autoRedefine/>
    <w:uiPriority w:val="39"/>
    <w:rsid w:val="003F353D"/>
    <w:pPr>
      <w:spacing w:after="100"/>
      <w:ind w:left="400"/>
    </w:pPr>
  </w:style>
  <w:style w:type="character" w:styleId="Hyperlinkki">
    <w:name w:val="Hyperlink"/>
    <w:basedOn w:val="Kappaleenoletusfontti"/>
    <w:uiPriority w:val="99"/>
    <w:unhideWhenUsed/>
    <w:rsid w:val="003F353D"/>
    <w:rPr>
      <w:color w:val="413C74" w:themeColor="hyperlink"/>
      <w:u w:val="single"/>
    </w:rPr>
  </w:style>
  <w:style w:type="character" w:customStyle="1" w:styleId="ruuploadprogress">
    <w:name w:val="ruuploadprogress"/>
    <w:basedOn w:val="Kappaleenoletusfontti"/>
    <w:rsid w:val="00AD7C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uronkim\OneDrive%20-%20Lapti%20Group%20Oy\Tiedostot\Lapti%20dokumenttipohjat\Lapti_word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B4D0AA607A4AB6A8F2804E96CD0941"/>
        <w:category>
          <w:name w:val="Yleiset"/>
          <w:gallery w:val="placeholder"/>
        </w:category>
        <w:types>
          <w:type w:val="bbPlcHdr"/>
        </w:types>
        <w:behaviors>
          <w:behavior w:val="content"/>
        </w:behaviors>
        <w:guid w:val="{6103A702-8510-44B4-B698-B7A4F045A353}"/>
      </w:docPartPr>
      <w:docPartBody>
        <w:p w:rsidR="002E5BC5" w:rsidRDefault="002E5BC5">
          <w:pPr>
            <w:pStyle w:val="99B4D0AA607A4AB6A8F2804E96CD0941"/>
          </w:pPr>
          <w:r w:rsidRPr="00D94337">
            <w:rPr>
              <w:rStyle w:val="Paikkamerkkiteksti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C5"/>
    <w:rsid w:val="00041721"/>
    <w:rsid w:val="00073DEC"/>
    <w:rsid w:val="002E5BC5"/>
    <w:rsid w:val="00380DDF"/>
    <w:rsid w:val="003E7A02"/>
    <w:rsid w:val="008D0102"/>
    <w:rsid w:val="009F5874"/>
    <w:rsid w:val="00D54352"/>
    <w:rsid w:val="00E5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Paikkamerkkiteksti">
    <w:name w:val="Placeholder Text"/>
    <w:basedOn w:val="Kappaleenoletusfontti"/>
    <w:uiPriority w:val="99"/>
    <w:rPr>
      <w:color w:val="auto"/>
    </w:rPr>
  </w:style>
  <w:style w:type="paragraph" w:customStyle="1" w:styleId="99B4D0AA607A4AB6A8F2804E96CD0941">
    <w:name w:val="99B4D0AA607A4AB6A8F2804E96CD0941"/>
  </w:style>
  <w:style w:type="paragraph" w:styleId="Leipteksti">
    <w:name w:val="Body Text"/>
    <w:basedOn w:val="Normaali"/>
    <w:link w:val="LeiptekstiChar"/>
    <w:uiPriority w:val="1"/>
    <w:qFormat/>
    <w:pPr>
      <w:spacing w:after="200" w:line="240" w:lineRule="auto"/>
    </w:pPr>
    <w:rPr>
      <w:rFonts w:eastAsiaTheme="minorHAnsi"/>
      <w:sz w:val="20"/>
      <w:lang w:eastAsia="en-US"/>
    </w:rPr>
  </w:style>
  <w:style w:type="character" w:customStyle="1" w:styleId="LeiptekstiChar">
    <w:name w:val="Leipäteksti Char"/>
    <w:basedOn w:val="Kappaleenoletusfontti"/>
    <w:link w:val="Leipteksti"/>
    <w:uiPriority w:val="1"/>
    <w:rPr>
      <w:rFonts w:eastAsiaTheme="minorHAnsi"/>
      <w:sz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pti">
  <a:themeElements>
    <a:clrScheme name="Lapti">
      <a:dk1>
        <a:sysClr val="windowText" lastClr="000000"/>
      </a:dk1>
      <a:lt1>
        <a:sysClr val="window" lastClr="FFFFFF"/>
      </a:lt1>
      <a:dk2>
        <a:srgbClr val="AE002B"/>
      </a:dk2>
      <a:lt2>
        <a:srgbClr val="9A9A9A"/>
      </a:lt2>
      <a:accent1>
        <a:srgbClr val="AE002B"/>
      </a:accent1>
      <a:accent2>
        <a:srgbClr val="9A9A9A"/>
      </a:accent2>
      <a:accent3>
        <a:srgbClr val="20746D"/>
      </a:accent3>
      <a:accent4>
        <a:srgbClr val="2F2F2F"/>
      </a:accent4>
      <a:accent5>
        <a:srgbClr val="413C74"/>
      </a:accent5>
      <a:accent6>
        <a:srgbClr val="FF0013"/>
      </a:accent6>
      <a:hlink>
        <a:srgbClr val="413C74"/>
      </a:hlink>
      <a:folHlink>
        <a:srgbClr val="FF001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solidFill>
            <a:schemeClr val="accent6"/>
          </a:solidFill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accent6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apti" id="{A2C2B0A2-4E21-477A-B07B-060D7761DB54}" vid="{FDA9D576-2FC5-4CC6-871A-16EE4C819B1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6137E198C4D474A96307479835056FD" ma:contentTypeVersion="6" ma:contentTypeDescription="Create a new document." ma:contentTypeScope="" ma:versionID="4c7e99b5f2070eb5934a5877ffe83c31">
  <xsd:schema xmlns:xsd="http://www.w3.org/2001/XMLSchema" xmlns:xs="http://www.w3.org/2001/XMLSchema" xmlns:p="http://schemas.microsoft.com/office/2006/metadata/properties" xmlns:ns2="f9e8667d-8c1f-4034-a9aa-57b65deb2998" targetNamespace="http://schemas.microsoft.com/office/2006/metadata/properties" ma:root="true" ma:fieldsID="a6e28296c730310245bf53e80aa5b72f" ns2:_="">
    <xsd:import namespace="f9e8667d-8c1f-4034-a9aa-57b65deb29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e8667d-8c1f-4034-a9aa-57b65deb29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Sisältölaji"/>
        <xsd:element ref="dc:title" minOccurs="0" maxOccurs="1" ma:index="3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3E1F8-61C6-4513-B71C-148C6CB5A6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3F4F05F-4634-44ED-B7A7-2BE2164E12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53113E0-B7DE-4AD3-A141-A1F5AB9411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e8667d-8c1f-4034-a9aa-57b65deb29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C4687F-1654-44AD-BAA3-97814CFF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Lapti_word_template</Template>
  <TotalTime>1</TotalTime>
  <Pages>3</Pages>
  <Words>112</Words>
  <Characters>910</Characters>
  <Application>Microsoft Office Word</Application>
  <DocSecurity>4</DocSecurity>
  <Lines>7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LUOLA, Savilahden liikunta- ja tapahtumakeskus Vko 47/2022</vt:lpstr>
      <vt:lpstr/>
    </vt:vector>
  </TitlesOfParts>
  <Company>Lapti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LUOLA, Savilahden liikunta- ja tapahtumakeskus vko 2/2023</dc:title>
  <dc:subject>Viikkotiedote</dc:subject>
  <dc:creator>Kuronen Kimmo</dc:creator>
  <cp:keywords/>
  <dc:description/>
  <cp:lastModifiedBy>Pietikäinen Sanna</cp:lastModifiedBy>
  <cp:revision>2</cp:revision>
  <dcterms:created xsi:type="dcterms:W3CDTF">2023-01-13T13:54:00Z</dcterms:created>
  <dcterms:modified xsi:type="dcterms:W3CDTF">2023-01-13T13:54:00Z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0x01010016137E198C4D474A96307479835056FD</vt:lpwstr>
  </property>
</Properties>
</file>