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CAC92" w14:textId="18B79DCB" w:rsidR="00692C8C" w:rsidRDefault="002B7B35" w:rsidP="00110DBB">
      <w:pPr>
        <w:pStyle w:val="Otsikko"/>
      </w:pPr>
      <w:sdt>
        <w:sdtPr>
          <w:alias w:val="Title"/>
          <w:tag w:val=""/>
          <w:id w:val="-741177414"/>
          <w:placeholder>
            <w:docPart w:val="99B4D0AA607A4AB6A8F2804E96CD094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57F5D">
            <w:t xml:space="preserve">LUOLA, </w:t>
          </w:r>
          <w:r w:rsidR="007A7295">
            <w:t>Savilahden liikunta- ja tapahtumakeskus</w:t>
          </w:r>
          <w:r w:rsidR="00B949EE">
            <w:t xml:space="preserve"> </w:t>
          </w:r>
          <w:r>
            <w:t>v</w:t>
          </w:r>
          <w:r w:rsidR="00644945">
            <w:t xml:space="preserve">ko </w:t>
          </w:r>
          <w:r w:rsidR="00176D24">
            <w:t>4</w:t>
          </w:r>
          <w:r w:rsidR="00AE44EC">
            <w:t>6</w:t>
          </w:r>
          <w:r w:rsidR="00644945">
            <w:t>/2022</w:t>
          </w:r>
        </w:sdtContent>
      </w:sdt>
    </w:p>
    <w:p w14:paraId="43532C62" w14:textId="330D7D13" w:rsidR="007A7295" w:rsidRPr="002B7B35" w:rsidRDefault="007A7295" w:rsidP="007A7295">
      <w:pPr>
        <w:rPr>
          <w:b/>
          <w:bCs/>
          <w:sz w:val="24"/>
          <w:szCs w:val="24"/>
        </w:rPr>
      </w:pPr>
      <w:r w:rsidRPr="002B7B35">
        <w:rPr>
          <w:b/>
          <w:bCs/>
          <w:sz w:val="24"/>
          <w:szCs w:val="24"/>
        </w:rPr>
        <w:t>Työmaatilanne</w:t>
      </w:r>
    </w:p>
    <w:p w14:paraId="27841BAB" w14:textId="511CB423" w:rsidR="007A7295" w:rsidRPr="002B7B35" w:rsidRDefault="005C5A22" w:rsidP="007A7295">
      <w:pPr>
        <w:rPr>
          <w:sz w:val="24"/>
          <w:szCs w:val="24"/>
        </w:rPr>
      </w:pPr>
      <w:r w:rsidRPr="002B7B35">
        <w:rPr>
          <w:sz w:val="24"/>
          <w:szCs w:val="24"/>
        </w:rPr>
        <w:t xml:space="preserve">2. vaiheen työt </w:t>
      </w:r>
      <w:r w:rsidR="004F1BDB" w:rsidRPr="002B7B35">
        <w:rPr>
          <w:sz w:val="24"/>
          <w:szCs w:val="24"/>
        </w:rPr>
        <w:t>käynnissä</w:t>
      </w:r>
      <w:r w:rsidR="007009E8" w:rsidRPr="002B7B35">
        <w:rPr>
          <w:sz w:val="24"/>
          <w:szCs w:val="24"/>
        </w:rPr>
        <w:t xml:space="preserve"> </w:t>
      </w:r>
    </w:p>
    <w:p w14:paraId="41A34890" w14:textId="302391CF" w:rsidR="007A7295" w:rsidRPr="002B7B35" w:rsidRDefault="007A7295" w:rsidP="007A7295">
      <w:pPr>
        <w:rPr>
          <w:b/>
          <w:bCs/>
          <w:sz w:val="24"/>
          <w:szCs w:val="24"/>
        </w:rPr>
      </w:pPr>
    </w:p>
    <w:p w14:paraId="79A59661" w14:textId="102FE3B2" w:rsidR="00FC58D7" w:rsidRPr="002B7B35" w:rsidRDefault="007A7295" w:rsidP="00FC58D7">
      <w:pPr>
        <w:rPr>
          <w:b/>
          <w:bCs/>
          <w:sz w:val="24"/>
          <w:szCs w:val="24"/>
        </w:rPr>
      </w:pPr>
      <w:r w:rsidRPr="002B7B35">
        <w:rPr>
          <w:b/>
          <w:bCs/>
          <w:sz w:val="24"/>
          <w:szCs w:val="24"/>
        </w:rPr>
        <w:t>Käynnissä olevat työvaiheet</w:t>
      </w:r>
    </w:p>
    <w:p w14:paraId="2687850E" w14:textId="76637A6D" w:rsidR="00AE44EC" w:rsidRPr="002B7B35" w:rsidRDefault="00FC58D7" w:rsidP="002B7B35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2B7B35">
        <w:rPr>
          <w:sz w:val="24"/>
          <w:szCs w:val="24"/>
        </w:rPr>
        <w:t xml:space="preserve">H2 lohkon </w:t>
      </w:r>
      <w:r w:rsidR="00AE44EC" w:rsidRPr="002B7B35">
        <w:rPr>
          <w:sz w:val="24"/>
          <w:szCs w:val="24"/>
        </w:rPr>
        <w:t>holvin muott</w:t>
      </w:r>
      <w:r w:rsidR="009260FA" w:rsidRPr="002B7B35">
        <w:rPr>
          <w:sz w:val="24"/>
          <w:szCs w:val="24"/>
        </w:rPr>
        <w:t>ityöt käynnissä</w:t>
      </w:r>
    </w:p>
    <w:p w14:paraId="0E849934" w14:textId="615CA746" w:rsidR="00241BEA" w:rsidRPr="002B7B35" w:rsidRDefault="00FC58D7" w:rsidP="002B7B35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2B7B35">
        <w:rPr>
          <w:sz w:val="24"/>
          <w:szCs w:val="24"/>
        </w:rPr>
        <w:t xml:space="preserve">H1 lohkon </w:t>
      </w:r>
      <w:r w:rsidR="00241BEA" w:rsidRPr="002B7B35">
        <w:rPr>
          <w:sz w:val="24"/>
          <w:szCs w:val="24"/>
        </w:rPr>
        <w:t>perust</w:t>
      </w:r>
      <w:r w:rsidR="007D3E2C" w:rsidRPr="002B7B35">
        <w:rPr>
          <w:sz w:val="24"/>
          <w:szCs w:val="24"/>
        </w:rPr>
        <w:t>uksien muotti- ja raudoitustyöt</w:t>
      </w:r>
      <w:r w:rsidR="009260FA" w:rsidRPr="002B7B35">
        <w:rPr>
          <w:sz w:val="24"/>
          <w:szCs w:val="24"/>
        </w:rPr>
        <w:t xml:space="preserve"> sekä betonointi</w:t>
      </w:r>
    </w:p>
    <w:p w14:paraId="6A6583D5" w14:textId="3A8A160D" w:rsidR="00FC58D7" w:rsidRPr="002B7B35" w:rsidRDefault="00AE44EC" w:rsidP="002B7B35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2B7B35">
        <w:rPr>
          <w:sz w:val="24"/>
          <w:szCs w:val="24"/>
        </w:rPr>
        <w:t>R2 lohkon seinien muotti- ja raudoitustyöt</w:t>
      </w:r>
    </w:p>
    <w:p w14:paraId="04464894" w14:textId="5E7CC098" w:rsidR="007A7295" w:rsidRPr="002B7B35" w:rsidRDefault="00FC58D7" w:rsidP="002B7B35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2B7B35">
        <w:rPr>
          <w:sz w:val="24"/>
          <w:szCs w:val="24"/>
        </w:rPr>
        <w:t xml:space="preserve">Pihan maanrakennustyöt sekä viemäreiden asennus </w:t>
      </w:r>
    </w:p>
    <w:p w14:paraId="27EF6825" w14:textId="29B5CC81" w:rsidR="003930BB" w:rsidRPr="002B7B35" w:rsidRDefault="003930BB" w:rsidP="002B7B35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2B7B35">
        <w:rPr>
          <w:sz w:val="24"/>
          <w:szCs w:val="24"/>
        </w:rPr>
        <w:t xml:space="preserve">Tunneli </w:t>
      </w:r>
      <w:proofErr w:type="gramStart"/>
      <w:r w:rsidR="007D3E2C" w:rsidRPr="002B7B35">
        <w:rPr>
          <w:sz w:val="24"/>
          <w:szCs w:val="24"/>
        </w:rPr>
        <w:t>4-</w:t>
      </w:r>
      <w:r w:rsidRPr="002B7B35">
        <w:rPr>
          <w:sz w:val="24"/>
          <w:szCs w:val="24"/>
        </w:rPr>
        <w:t>5</w:t>
      </w:r>
      <w:proofErr w:type="gramEnd"/>
      <w:r w:rsidRPr="002B7B35">
        <w:rPr>
          <w:sz w:val="24"/>
          <w:szCs w:val="24"/>
        </w:rPr>
        <w:t xml:space="preserve"> väestönsuojaseinien muotti</w:t>
      </w:r>
      <w:r w:rsidR="00AE44EC" w:rsidRPr="002B7B35">
        <w:rPr>
          <w:sz w:val="24"/>
          <w:szCs w:val="24"/>
        </w:rPr>
        <w:t xml:space="preserve">- </w:t>
      </w:r>
      <w:r w:rsidR="002B7B35">
        <w:rPr>
          <w:sz w:val="24"/>
          <w:szCs w:val="24"/>
        </w:rPr>
        <w:t xml:space="preserve">ja </w:t>
      </w:r>
      <w:r w:rsidR="00AE44EC" w:rsidRPr="002B7B35">
        <w:rPr>
          <w:sz w:val="24"/>
          <w:szCs w:val="24"/>
        </w:rPr>
        <w:t>raudoitus</w:t>
      </w:r>
      <w:r w:rsidRPr="002B7B35">
        <w:rPr>
          <w:sz w:val="24"/>
          <w:szCs w:val="24"/>
        </w:rPr>
        <w:t>työt</w:t>
      </w:r>
      <w:r w:rsidR="00AE44EC" w:rsidRPr="002B7B35">
        <w:rPr>
          <w:sz w:val="24"/>
          <w:szCs w:val="24"/>
        </w:rPr>
        <w:t xml:space="preserve"> sekä betonointityöt</w:t>
      </w:r>
      <w:r w:rsidR="009260FA" w:rsidRPr="002B7B35">
        <w:rPr>
          <w:sz w:val="24"/>
          <w:szCs w:val="24"/>
        </w:rPr>
        <w:t xml:space="preserve"> käynnissä</w:t>
      </w:r>
    </w:p>
    <w:p w14:paraId="52568E57" w14:textId="77777777" w:rsidR="00FC58D7" w:rsidRPr="002B7B35" w:rsidRDefault="00FC58D7" w:rsidP="00FC58D7">
      <w:pPr>
        <w:rPr>
          <w:sz w:val="24"/>
          <w:szCs w:val="24"/>
        </w:rPr>
      </w:pPr>
    </w:p>
    <w:p w14:paraId="31EDD5AD" w14:textId="506DC164" w:rsidR="00F14A30" w:rsidRPr="002B7B35" w:rsidRDefault="007A7295" w:rsidP="00977318">
      <w:pPr>
        <w:rPr>
          <w:b/>
          <w:bCs/>
          <w:sz w:val="24"/>
          <w:szCs w:val="24"/>
        </w:rPr>
      </w:pPr>
      <w:r w:rsidRPr="002B7B35">
        <w:rPr>
          <w:b/>
          <w:bCs/>
          <w:sz w:val="24"/>
          <w:szCs w:val="24"/>
        </w:rPr>
        <w:t>Alkavat työvaiheet</w:t>
      </w:r>
    </w:p>
    <w:p w14:paraId="0E9C1FDB" w14:textId="3E7346CE" w:rsidR="00F14A30" w:rsidRPr="002B7B35" w:rsidRDefault="00241BEA" w:rsidP="002B7B35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2B7B35">
        <w:rPr>
          <w:sz w:val="24"/>
          <w:szCs w:val="24"/>
        </w:rPr>
        <w:t xml:space="preserve">H2 </w:t>
      </w:r>
      <w:r w:rsidR="00530692" w:rsidRPr="002B7B35">
        <w:rPr>
          <w:sz w:val="24"/>
          <w:szCs w:val="24"/>
        </w:rPr>
        <w:t xml:space="preserve">lohkon </w:t>
      </w:r>
      <w:bookmarkStart w:id="0" w:name="_Hlk119573145"/>
      <w:r w:rsidR="00530692" w:rsidRPr="002B7B35">
        <w:rPr>
          <w:sz w:val="24"/>
          <w:szCs w:val="24"/>
        </w:rPr>
        <w:t>h</w:t>
      </w:r>
      <w:r w:rsidRPr="002B7B35">
        <w:rPr>
          <w:sz w:val="24"/>
          <w:szCs w:val="24"/>
        </w:rPr>
        <w:t>olvin</w:t>
      </w:r>
      <w:r w:rsidR="00AE44EC" w:rsidRPr="002B7B35">
        <w:rPr>
          <w:sz w:val="24"/>
          <w:szCs w:val="24"/>
        </w:rPr>
        <w:t xml:space="preserve"> </w:t>
      </w:r>
      <w:r w:rsidRPr="002B7B35">
        <w:rPr>
          <w:sz w:val="24"/>
          <w:szCs w:val="24"/>
        </w:rPr>
        <w:t>raudoitustyöt</w:t>
      </w:r>
      <w:bookmarkEnd w:id="0"/>
      <w:r w:rsidR="00AE44EC" w:rsidRPr="002B7B35">
        <w:rPr>
          <w:sz w:val="24"/>
          <w:szCs w:val="24"/>
        </w:rPr>
        <w:t xml:space="preserve"> ja betonointityöt</w:t>
      </w:r>
    </w:p>
    <w:p w14:paraId="38E4C6A3" w14:textId="677033C9" w:rsidR="006C5A54" w:rsidRPr="002B7B35" w:rsidRDefault="00F27FB6" w:rsidP="002B7B35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2B7B35">
        <w:rPr>
          <w:sz w:val="24"/>
          <w:szCs w:val="24"/>
        </w:rPr>
        <w:t>H1 lohkon betonirunkotyöt</w:t>
      </w:r>
    </w:p>
    <w:p w14:paraId="4FF3A2EE" w14:textId="567F95E3" w:rsidR="00F27FB6" w:rsidRPr="002B7B35" w:rsidRDefault="00F27FB6" w:rsidP="002B7B35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2B7B35">
        <w:rPr>
          <w:sz w:val="24"/>
          <w:szCs w:val="24"/>
        </w:rPr>
        <w:t>R2 lohkon holvimuotti- ja raudoitustyöt</w:t>
      </w:r>
    </w:p>
    <w:p w14:paraId="3FC07064" w14:textId="77777777" w:rsidR="00F14A30" w:rsidRPr="002B7B35" w:rsidRDefault="00F14A30" w:rsidP="007A7295">
      <w:pPr>
        <w:rPr>
          <w:sz w:val="24"/>
          <w:szCs w:val="24"/>
        </w:rPr>
      </w:pPr>
    </w:p>
    <w:p w14:paraId="581A4645" w14:textId="54535531" w:rsidR="007A7295" w:rsidRPr="002B7B35" w:rsidRDefault="007A7295" w:rsidP="007A7295">
      <w:pPr>
        <w:rPr>
          <w:b/>
          <w:bCs/>
          <w:sz w:val="24"/>
          <w:szCs w:val="24"/>
        </w:rPr>
      </w:pPr>
      <w:r w:rsidRPr="002B7B35">
        <w:rPr>
          <w:b/>
          <w:bCs/>
          <w:sz w:val="24"/>
          <w:szCs w:val="24"/>
        </w:rPr>
        <w:t>Työturvallisuus</w:t>
      </w:r>
    </w:p>
    <w:p w14:paraId="6DE72DDA" w14:textId="56ED74C6" w:rsidR="007A7295" w:rsidRPr="002B7B35" w:rsidRDefault="007A7295" w:rsidP="007A7295">
      <w:pPr>
        <w:rPr>
          <w:sz w:val="24"/>
          <w:szCs w:val="24"/>
        </w:rPr>
      </w:pPr>
      <w:r w:rsidRPr="002B7B35">
        <w:rPr>
          <w:sz w:val="24"/>
          <w:szCs w:val="24"/>
        </w:rPr>
        <w:t>TR-mittau</w:t>
      </w:r>
      <w:r w:rsidR="00157F5D" w:rsidRPr="002B7B35">
        <w:rPr>
          <w:sz w:val="24"/>
          <w:szCs w:val="24"/>
        </w:rPr>
        <w:t>s</w:t>
      </w:r>
      <w:r w:rsidR="004420A0" w:rsidRPr="002B7B35">
        <w:rPr>
          <w:sz w:val="24"/>
          <w:szCs w:val="24"/>
        </w:rPr>
        <w:t xml:space="preserve"> </w:t>
      </w:r>
      <w:r w:rsidR="00374E14" w:rsidRPr="002B7B35">
        <w:rPr>
          <w:sz w:val="24"/>
          <w:szCs w:val="24"/>
        </w:rPr>
        <w:t xml:space="preserve">vko </w:t>
      </w:r>
      <w:r w:rsidR="00664578" w:rsidRPr="002B7B35">
        <w:rPr>
          <w:sz w:val="24"/>
          <w:szCs w:val="24"/>
        </w:rPr>
        <w:t>4</w:t>
      </w:r>
      <w:r w:rsidR="009260FA" w:rsidRPr="002B7B35">
        <w:rPr>
          <w:sz w:val="24"/>
          <w:szCs w:val="24"/>
        </w:rPr>
        <w:t>6</w:t>
      </w:r>
      <w:r w:rsidR="002B7B35">
        <w:rPr>
          <w:sz w:val="24"/>
          <w:szCs w:val="24"/>
        </w:rPr>
        <w:t>:</w:t>
      </w:r>
      <w:r w:rsidR="009260FA" w:rsidRPr="002B7B35">
        <w:rPr>
          <w:sz w:val="24"/>
          <w:szCs w:val="24"/>
        </w:rPr>
        <w:t xml:space="preserve"> </w:t>
      </w:r>
      <w:proofErr w:type="gramStart"/>
      <w:r w:rsidR="003C2DCF" w:rsidRPr="002B7B35">
        <w:rPr>
          <w:sz w:val="24"/>
          <w:szCs w:val="24"/>
        </w:rPr>
        <w:t>97,58</w:t>
      </w:r>
      <w:r w:rsidR="00071422" w:rsidRPr="002B7B35">
        <w:rPr>
          <w:sz w:val="24"/>
          <w:szCs w:val="24"/>
        </w:rPr>
        <w:t>%</w:t>
      </w:r>
      <w:proofErr w:type="gramEnd"/>
      <w:r w:rsidR="002B7B35">
        <w:rPr>
          <w:sz w:val="24"/>
          <w:szCs w:val="24"/>
        </w:rPr>
        <w:t xml:space="preserve">. </w:t>
      </w:r>
      <w:r w:rsidR="002B7B35" w:rsidRPr="00E84F87">
        <w:rPr>
          <w:rFonts w:cstheme="minorHAnsi"/>
          <w:color w:val="242424"/>
          <w:sz w:val="24"/>
          <w:szCs w:val="24"/>
          <w:shd w:val="clear" w:color="auto" w:fill="FFFFFF"/>
        </w:rPr>
        <w:t>TR</w:t>
      </w:r>
      <w:r w:rsidR="002B7B35" w:rsidRPr="000D0507">
        <w:rPr>
          <w:rFonts w:cstheme="minorHAnsi"/>
          <w:color w:val="242424"/>
          <w:sz w:val="24"/>
          <w:szCs w:val="24"/>
          <w:shd w:val="clear" w:color="auto" w:fill="FFFFFF"/>
        </w:rPr>
        <w:t>-mittarin avulla arvioidaan rakennustyömaan työturvallisuutta.</w:t>
      </w:r>
    </w:p>
    <w:p w14:paraId="100298E2" w14:textId="1C05FC95" w:rsidR="007A7295" w:rsidRPr="002B7B35" w:rsidRDefault="007A7295" w:rsidP="007A7295">
      <w:pPr>
        <w:rPr>
          <w:sz w:val="24"/>
          <w:szCs w:val="24"/>
        </w:rPr>
      </w:pPr>
    </w:p>
    <w:p w14:paraId="2CB7A357" w14:textId="0A52E98E" w:rsidR="007A7295" w:rsidRPr="002B7B35" w:rsidRDefault="007A7295" w:rsidP="007A7295">
      <w:pPr>
        <w:rPr>
          <w:b/>
          <w:bCs/>
          <w:sz w:val="24"/>
          <w:szCs w:val="24"/>
        </w:rPr>
      </w:pPr>
      <w:r w:rsidRPr="002B7B35">
        <w:rPr>
          <w:b/>
          <w:bCs/>
          <w:sz w:val="24"/>
          <w:szCs w:val="24"/>
        </w:rPr>
        <w:t>Työmaan terveiset</w:t>
      </w:r>
    </w:p>
    <w:p w14:paraId="5C9114BD" w14:textId="353ADE58" w:rsidR="002E5638" w:rsidRPr="002B7B35" w:rsidRDefault="002B7B35" w:rsidP="007A7295">
      <w:pPr>
        <w:rPr>
          <w:sz w:val="24"/>
          <w:szCs w:val="24"/>
        </w:rPr>
      </w:pPr>
      <w:r w:rsidRPr="002B7B35">
        <w:rPr>
          <w:sz w:val="24"/>
          <w:szCs w:val="24"/>
        </w:rPr>
        <w:t>”</w:t>
      </w:r>
      <w:r w:rsidR="00241BEA" w:rsidRPr="002B7B35">
        <w:rPr>
          <w:sz w:val="24"/>
          <w:szCs w:val="24"/>
        </w:rPr>
        <w:t xml:space="preserve">Työmaalla </w:t>
      </w:r>
      <w:r w:rsidRPr="002B7B35">
        <w:rPr>
          <w:sz w:val="24"/>
          <w:szCs w:val="24"/>
        </w:rPr>
        <w:t xml:space="preserve">on </w:t>
      </w:r>
      <w:r w:rsidR="00241BEA" w:rsidRPr="002B7B35">
        <w:rPr>
          <w:sz w:val="24"/>
          <w:szCs w:val="24"/>
        </w:rPr>
        <w:t>päästy täyteen tuotantovauhtiin</w:t>
      </w:r>
      <w:r w:rsidR="000B0903" w:rsidRPr="002B7B35">
        <w:rPr>
          <w:sz w:val="24"/>
          <w:szCs w:val="24"/>
        </w:rPr>
        <w:t xml:space="preserve"> ja varaudutaan talven tuloon</w:t>
      </w:r>
      <w:r w:rsidRPr="002B7B35">
        <w:rPr>
          <w:sz w:val="24"/>
          <w:szCs w:val="24"/>
        </w:rPr>
        <w:t xml:space="preserve">”, </w:t>
      </w:r>
      <w:r w:rsidR="003A543F" w:rsidRPr="002B7B35">
        <w:rPr>
          <w:sz w:val="24"/>
          <w:szCs w:val="24"/>
        </w:rPr>
        <w:t xml:space="preserve">kertoo vastaava työnjohtaja </w:t>
      </w:r>
      <w:r w:rsidR="003A543F" w:rsidRPr="002B7B35">
        <w:rPr>
          <w:i/>
          <w:iCs/>
          <w:sz w:val="24"/>
          <w:szCs w:val="24"/>
        </w:rPr>
        <w:t>Petteri Ovaska</w:t>
      </w:r>
      <w:r w:rsidR="003930BB" w:rsidRPr="002B7B35">
        <w:rPr>
          <w:sz w:val="24"/>
          <w:szCs w:val="24"/>
        </w:rPr>
        <w:t>.</w:t>
      </w:r>
    </w:p>
    <w:p w14:paraId="5FCEC558" w14:textId="3C65ADE9" w:rsidR="000B0903" w:rsidRPr="002B7B35" w:rsidRDefault="000B0903" w:rsidP="007A7295">
      <w:pPr>
        <w:rPr>
          <w:sz w:val="24"/>
          <w:szCs w:val="24"/>
        </w:rPr>
      </w:pPr>
    </w:p>
    <w:p w14:paraId="66162E61" w14:textId="77777777" w:rsidR="000B0903" w:rsidRDefault="000B0903" w:rsidP="007A7295">
      <w:pPr>
        <w:rPr>
          <w:sz w:val="24"/>
          <w:szCs w:val="24"/>
        </w:rPr>
      </w:pPr>
    </w:p>
    <w:p w14:paraId="40AA5202" w14:textId="231201C4" w:rsidR="00284D35" w:rsidRDefault="003A543F" w:rsidP="007A7295">
      <w:pPr>
        <w:rPr>
          <w:sz w:val="24"/>
          <w:szCs w:val="24"/>
        </w:rPr>
      </w:pPr>
      <w:r w:rsidRPr="00F82D30">
        <w:rPr>
          <w:sz w:val="24"/>
          <w:szCs w:val="24"/>
        </w:rPr>
        <w:t xml:space="preserve"> </w:t>
      </w:r>
    </w:p>
    <w:p w14:paraId="04DA7381" w14:textId="6EA5B1C9" w:rsidR="0029440B" w:rsidRDefault="0029440B" w:rsidP="007A7295">
      <w:pPr>
        <w:rPr>
          <w:sz w:val="24"/>
          <w:szCs w:val="24"/>
        </w:rPr>
      </w:pPr>
    </w:p>
    <w:p w14:paraId="65A24E66" w14:textId="1EA68BEE" w:rsidR="002B7B35" w:rsidRDefault="002B7B35" w:rsidP="007A7295">
      <w:pPr>
        <w:rPr>
          <w:sz w:val="24"/>
          <w:szCs w:val="24"/>
        </w:rPr>
      </w:pPr>
    </w:p>
    <w:p w14:paraId="7652DA03" w14:textId="638299E7" w:rsidR="002B7B35" w:rsidRDefault="002B7B35" w:rsidP="007A7295">
      <w:pPr>
        <w:rPr>
          <w:sz w:val="24"/>
          <w:szCs w:val="24"/>
        </w:rPr>
      </w:pPr>
    </w:p>
    <w:p w14:paraId="245713A7" w14:textId="3B99B440" w:rsidR="002B7B35" w:rsidRDefault="002B7B35" w:rsidP="007A7295">
      <w:pPr>
        <w:rPr>
          <w:sz w:val="24"/>
          <w:szCs w:val="24"/>
        </w:rPr>
      </w:pPr>
    </w:p>
    <w:p w14:paraId="12A4D923" w14:textId="592ADE0B" w:rsidR="002B7B35" w:rsidRDefault="002B7B35" w:rsidP="007A7295">
      <w:pPr>
        <w:rPr>
          <w:sz w:val="24"/>
          <w:szCs w:val="24"/>
        </w:rPr>
      </w:pPr>
    </w:p>
    <w:p w14:paraId="5C952D07" w14:textId="61ED47FF" w:rsidR="002B7B35" w:rsidRDefault="002B7B35" w:rsidP="007A7295">
      <w:pPr>
        <w:rPr>
          <w:sz w:val="24"/>
          <w:szCs w:val="24"/>
        </w:rPr>
      </w:pPr>
    </w:p>
    <w:p w14:paraId="66EFF566" w14:textId="1EA63C3F" w:rsidR="002B7B35" w:rsidRDefault="002B7B35" w:rsidP="007A7295">
      <w:pPr>
        <w:rPr>
          <w:sz w:val="24"/>
          <w:szCs w:val="24"/>
        </w:rPr>
      </w:pPr>
    </w:p>
    <w:p w14:paraId="6A620FD4" w14:textId="4F063B24" w:rsidR="002B7B35" w:rsidRDefault="002B7B35" w:rsidP="007A7295">
      <w:pPr>
        <w:rPr>
          <w:sz w:val="24"/>
          <w:szCs w:val="24"/>
        </w:rPr>
      </w:pPr>
    </w:p>
    <w:p w14:paraId="3D17A8F9" w14:textId="4FBA2A94" w:rsidR="002B7B35" w:rsidRDefault="002B7B35" w:rsidP="007A7295">
      <w:pPr>
        <w:rPr>
          <w:sz w:val="24"/>
          <w:szCs w:val="24"/>
        </w:rPr>
      </w:pPr>
    </w:p>
    <w:p w14:paraId="34004C9A" w14:textId="0A878BD0" w:rsidR="002B7B35" w:rsidRDefault="002B7B35" w:rsidP="007A7295">
      <w:pPr>
        <w:rPr>
          <w:sz w:val="24"/>
          <w:szCs w:val="24"/>
        </w:rPr>
      </w:pPr>
    </w:p>
    <w:p w14:paraId="0D0B5234" w14:textId="065D4BBE" w:rsidR="002B7B35" w:rsidRDefault="002B7B35" w:rsidP="007A7295">
      <w:pPr>
        <w:rPr>
          <w:sz w:val="24"/>
          <w:szCs w:val="24"/>
        </w:rPr>
      </w:pPr>
    </w:p>
    <w:p w14:paraId="442F6A00" w14:textId="77777777" w:rsidR="002B7B35" w:rsidRDefault="002B7B35" w:rsidP="007A7295">
      <w:pPr>
        <w:rPr>
          <w:sz w:val="24"/>
          <w:szCs w:val="24"/>
        </w:rPr>
      </w:pPr>
    </w:p>
    <w:p w14:paraId="55B2FAFB" w14:textId="77777777" w:rsidR="00402EE4" w:rsidRDefault="00402EE4" w:rsidP="007A7295">
      <w:pPr>
        <w:rPr>
          <w:sz w:val="24"/>
          <w:szCs w:val="24"/>
        </w:rPr>
      </w:pPr>
    </w:p>
    <w:p w14:paraId="16DD04FE" w14:textId="77777777" w:rsidR="002B7B35" w:rsidRDefault="002B7B35" w:rsidP="007A7295">
      <w:pPr>
        <w:rPr>
          <w:i/>
          <w:iCs/>
          <w:sz w:val="24"/>
          <w:szCs w:val="24"/>
        </w:rPr>
      </w:pPr>
    </w:p>
    <w:p w14:paraId="2427AE79" w14:textId="77777777" w:rsidR="002B7B35" w:rsidRDefault="002B7B35" w:rsidP="007A7295">
      <w:pPr>
        <w:rPr>
          <w:i/>
          <w:iCs/>
          <w:sz w:val="24"/>
          <w:szCs w:val="24"/>
        </w:rPr>
      </w:pPr>
    </w:p>
    <w:p w14:paraId="61C6FF0D" w14:textId="04EBF7DD" w:rsidR="00EB4A37" w:rsidRPr="002B7B35" w:rsidRDefault="00402EE4" w:rsidP="007A7295">
      <w:pPr>
        <w:rPr>
          <w:i/>
          <w:iCs/>
          <w:sz w:val="24"/>
          <w:szCs w:val="24"/>
        </w:rPr>
      </w:pPr>
      <w:r w:rsidRPr="002B7B35">
        <w:rPr>
          <w:i/>
          <w:iCs/>
          <w:sz w:val="24"/>
          <w:szCs w:val="24"/>
        </w:rPr>
        <w:lastRenderedPageBreak/>
        <w:t>Betonivalut käynnissä</w:t>
      </w:r>
      <w:r w:rsidR="001B5289" w:rsidRPr="002B7B35">
        <w:rPr>
          <w:i/>
          <w:iCs/>
          <w:sz w:val="24"/>
          <w:szCs w:val="24"/>
        </w:rPr>
        <w:t xml:space="preserve"> ka</w:t>
      </w:r>
      <w:r w:rsidR="00AE44EC" w:rsidRPr="002B7B35">
        <w:rPr>
          <w:i/>
          <w:iCs/>
          <w:sz w:val="24"/>
          <w:szCs w:val="24"/>
        </w:rPr>
        <w:t>h</w:t>
      </w:r>
      <w:r w:rsidR="001B5289" w:rsidRPr="002B7B35">
        <w:rPr>
          <w:i/>
          <w:iCs/>
          <w:sz w:val="24"/>
          <w:szCs w:val="24"/>
        </w:rPr>
        <w:t>de</w:t>
      </w:r>
      <w:r w:rsidR="00AE44EC" w:rsidRPr="002B7B35">
        <w:rPr>
          <w:i/>
          <w:iCs/>
          <w:sz w:val="24"/>
          <w:szCs w:val="24"/>
        </w:rPr>
        <w:t>s</w:t>
      </w:r>
      <w:r w:rsidR="001B5289" w:rsidRPr="002B7B35">
        <w:rPr>
          <w:i/>
          <w:iCs/>
          <w:sz w:val="24"/>
          <w:szCs w:val="24"/>
        </w:rPr>
        <w:t>sa paika</w:t>
      </w:r>
      <w:r w:rsidR="002B7B35">
        <w:rPr>
          <w:i/>
          <w:iCs/>
          <w:sz w:val="24"/>
          <w:szCs w:val="24"/>
        </w:rPr>
        <w:t>ssa</w:t>
      </w:r>
      <w:r w:rsidR="001B5289" w:rsidRPr="002B7B35">
        <w:rPr>
          <w:i/>
          <w:iCs/>
          <w:sz w:val="24"/>
          <w:szCs w:val="24"/>
        </w:rPr>
        <w:t xml:space="preserve"> ja seinien asennus R2</w:t>
      </w:r>
      <w:r w:rsidR="002B7B35">
        <w:rPr>
          <w:i/>
          <w:iCs/>
          <w:sz w:val="24"/>
          <w:szCs w:val="24"/>
        </w:rPr>
        <w:t>-</w:t>
      </w:r>
      <w:r w:rsidR="001B5289" w:rsidRPr="002B7B35">
        <w:rPr>
          <w:i/>
          <w:iCs/>
          <w:sz w:val="24"/>
          <w:szCs w:val="24"/>
        </w:rPr>
        <w:t>alueella</w:t>
      </w:r>
      <w:r w:rsidR="00AE44EC" w:rsidRPr="002B7B35">
        <w:rPr>
          <w:i/>
          <w:iCs/>
          <w:sz w:val="24"/>
          <w:szCs w:val="24"/>
        </w:rPr>
        <w:t xml:space="preserve"> aloitettu</w:t>
      </w:r>
    </w:p>
    <w:p w14:paraId="013D2F15" w14:textId="39B119F3" w:rsidR="007A7295" w:rsidRDefault="00402EE4" w:rsidP="007A729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99F2DFC" wp14:editId="338FAC44">
            <wp:extent cx="4381500" cy="3286235"/>
            <wp:effectExtent l="0" t="0" r="0" b="952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92" cy="32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7CF56" w14:textId="3FEF0BAB" w:rsidR="00EB4A37" w:rsidRPr="002B7B35" w:rsidRDefault="0029440B" w:rsidP="003A543F">
      <w:pPr>
        <w:rPr>
          <w:i/>
          <w:iCs/>
          <w:sz w:val="24"/>
          <w:szCs w:val="24"/>
        </w:rPr>
      </w:pPr>
      <w:r w:rsidRPr="002B7B35">
        <w:rPr>
          <w:i/>
          <w:iCs/>
          <w:sz w:val="24"/>
          <w:szCs w:val="24"/>
        </w:rPr>
        <w:t xml:space="preserve">Tunneli </w:t>
      </w:r>
      <w:r w:rsidR="00AD7C5E" w:rsidRPr="002B7B35">
        <w:rPr>
          <w:i/>
          <w:iCs/>
          <w:sz w:val="24"/>
          <w:szCs w:val="24"/>
        </w:rPr>
        <w:t>4</w:t>
      </w:r>
      <w:r w:rsidR="002B7B35">
        <w:rPr>
          <w:i/>
          <w:iCs/>
          <w:sz w:val="24"/>
          <w:szCs w:val="24"/>
        </w:rPr>
        <w:t>:</w:t>
      </w:r>
      <w:r w:rsidRPr="002B7B35">
        <w:rPr>
          <w:i/>
          <w:iCs/>
          <w:sz w:val="24"/>
          <w:szCs w:val="24"/>
        </w:rPr>
        <w:t xml:space="preserve"> väestönsuojasein</w:t>
      </w:r>
      <w:r w:rsidR="00AD7C5E" w:rsidRPr="002B7B35">
        <w:rPr>
          <w:i/>
          <w:iCs/>
          <w:sz w:val="24"/>
          <w:szCs w:val="24"/>
        </w:rPr>
        <w:t>än varustelu ja raudoitus käynnissä</w:t>
      </w:r>
    </w:p>
    <w:p w14:paraId="3CD6D291" w14:textId="5909B8B3" w:rsidR="007143A1" w:rsidRPr="000C0294" w:rsidRDefault="00AD7C5E" w:rsidP="003A543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7BADE15" wp14:editId="6565F2C2">
            <wp:extent cx="4381500" cy="3286236"/>
            <wp:effectExtent l="0" t="0" r="0" b="952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64" cy="329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3A1" w:rsidRPr="000C0294" w:rsidSect="005E635D">
      <w:headerReference w:type="default" r:id="rId13"/>
      <w:footerReference w:type="default" r:id="rId14"/>
      <w:pgSz w:w="11906" w:h="16838"/>
      <w:pgMar w:top="2495" w:right="851" w:bottom="1134" w:left="1134" w:header="107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5B14D" w14:textId="77777777" w:rsidR="007B23E1" w:rsidRDefault="007B23E1" w:rsidP="00BB04EC">
      <w:r>
        <w:separator/>
      </w:r>
    </w:p>
  </w:endnote>
  <w:endnote w:type="continuationSeparator" w:id="0">
    <w:p w14:paraId="3334474E" w14:textId="77777777" w:rsidR="007B23E1" w:rsidRDefault="007B23E1" w:rsidP="00BB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3F45F" w14:textId="77777777" w:rsidR="005E635D" w:rsidRDefault="005E635D">
    <w:pPr>
      <w:pStyle w:val="Alatunniste"/>
    </w:pPr>
    <w:r>
      <w:t>lapti.fi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EE39D" w14:textId="77777777" w:rsidR="007B23E1" w:rsidRDefault="007B23E1" w:rsidP="00BB04EC">
      <w:r>
        <w:separator/>
      </w:r>
    </w:p>
  </w:footnote>
  <w:footnote w:type="continuationSeparator" w:id="0">
    <w:p w14:paraId="4BEC3DBB" w14:textId="77777777" w:rsidR="007B23E1" w:rsidRDefault="007B23E1" w:rsidP="00BB0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oborders"/>
      <w:tblW w:w="9939" w:type="dxa"/>
      <w:tblLayout w:type="fixed"/>
      <w:tblLook w:val="04A0" w:firstRow="1" w:lastRow="0" w:firstColumn="1" w:lastColumn="0" w:noHBand="0" w:noVBand="1"/>
    </w:tblPr>
    <w:tblGrid>
      <w:gridCol w:w="5156"/>
      <w:gridCol w:w="2616"/>
      <w:gridCol w:w="1307"/>
      <w:gridCol w:w="860"/>
    </w:tblGrid>
    <w:tr w:rsidR="00BB04EC" w14:paraId="1A1BD917" w14:textId="77777777" w:rsidTr="00157F5D">
      <w:trPr>
        <w:trHeight w:val="530"/>
      </w:trPr>
      <w:tc>
        <w:tcPr>
          <w:tcW w:w="5156" w:type="dxa"/>
          <w:vMerge w:val="restart"/>
        </w:tcPr>
        <w:p w14:paraId="658E1462" w14:textId="3304829A" w:rsidR="00157F5D" w:rsidRDefault="00BB04EC" w:rsidP="00651E65">
          <w:pPr>
            <w:pStyle w:val="Yltunniste"/>
          </w:pPr>
          <w:r>
            <w:rPr>
              <w:noProof/>
              <w:lang w:eastAsia="fi-FI"/>
            </w:rPr>
            <w:drawing>
              <wp:inline distT="0" distB="0" distL="0" distR="0" wp14:anchorId="0FE58622" wp14:editId="644852EB">
                <wp:extent cx="1962710" cy="295275"/>
                <wp:effectExtent l="0" t="0" r="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ord_logo1-01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665" cy="295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57F5D">
            <w:t xml:space="preserve">               </w:t>
          </w:r>
        </w:p>
        <w:p w14:paraId="10631373" w14:textId="77777777" w:rsidR="00157F5D" w:rsidRDefault="00157F5D" w:rsidP="00651E65">
          <w:pPr>
            <w:pStyle w:val="Yltunniste"/>
          </w:pPr>
        </w:p>
        <w:p w14:paraId="21B98380" w14:textId="513EABBF" w:rsidR="00BB04EC" w:rsidRDefault="00157F5D" w:rsidP="00651E65">
          <w:pPr>
            <w:pStyle w:val="Yltunniste"/>
          </w:pPr>
          <w:r>
            <w:t xml:space="preserve">                 </w:t>
          </w:r>
        </w:p>
        <w:p w14:paraId="68048CBC" w14:textId="588FBDEA" w:rsidR="007A7295" w:rsidRPr="007A7295" w:rsidRDefault="007A7295" w:rsidP="007A7295">
          <w:pPr>
            <w:jc w:val="center"/>
          </w:pPr>
          <w:r>
            <w:t xml:space="preserve">            </w:t>
          </w:r>
          <w:r>
            <w:rPr>
              <w:noProof/>
            </w:rPr>
            <w:t xml:space="preserve">                                                        </w:t>
          </w:r>
        </w:p>
      </w:tc>
      <w:tc>
        <w:tcPr>
          <w:tcW w:w="2616" w:type="dxa"/>
        </w:tcPr>
        <w:p w14:paraId="1197F7DE" w14:textId="2C654C70" w:rsidR="00BB04EC" w:rsidRPr="007A7295" w:rsidRDefault="00BB04EC" w:rsidP="00651E65">
          <w:pPr>
            <w:pStyle w:val="Yltunniste"/>
            <w:rPr>
              <w:b/>
              <w:bCs/>
              <w:sz w:val="28"/>
              <w:szCs w:val="28"/>
            </w:rPr>
          </w:pPr>
        </w:p>
      </w:tc>
      <w:tc>
        <w:tcPr>
          <w:tcW w:w="1307" w:type="dxa"/>
        </w:tcPr>
        <w:p w14:paraId="0E0CC4E3" w14:textId="77777777" w:rsidR="00BB04EC" w:rsidRPr="00BB04EC" w:rsidRDefault="00BB04EC" w:rsidP="00651E65">
          <w:pPr>
            <w:pStyle w:val="Yltunniste"/>
          </w:pPr>
        </w:p>
      </w:tc>
      <w:tc>
        <w:tcPr>
          <w:tcW w:w="859" w:type="dxa"/>
        </w:tcPr>
        <w:p w14:paraId="1AE9E5A6" w14:textId="77777777" w:rsidR="00BB04EC" w:rsidRDefault="00BB04EC" w:rsidP="00BB04EC">
          <w:pPr>
            <w:pStyle w:val="Yltunnist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485C">
            <w:rPr>
              <w:noProof/>
            </w:rPr>
            <w:t>1</w:t>
          </w:r>
          <w:r>
            <w:fldChar w:fldCharType="end"/>
          </w:r>
          <w:r>
            <w:t xml:space="preserve"> (</w:t>
          </w:r>
          <w:r w:rsidR="002B7B35">
            <w:fldChar w:fldCharType="begin"/>
          </w:r>
          <w:r w:rsidR="002B7B35">
            <w:instrText xml:space="preserve"> NUMPAGES   \* MERGEFORMAT </w:instrText>
          </w:r>
          <w:r w:rsidR="002B7B35">
            <w:fldChar w:fldCharType="separate"/>
          </w:r>
          <w:r w:rsidR="0034485C">
            <w:rPr>
              <w:noProof/>
            </w:rPr>
            <w:t>1</w:t>
          </w:r>
          <w:r w:rsidR="002B7B35">
            <w:rPr>
              <w:noProof/>
            </w:rPr>
            <w:fldChar w:fldCharType="end"/>
          </w:r>
          <w:r>
            <w:t>)</w:t>
          </w:r>
        </w:p>
      </w:tc>
    </w:tr>
    <w:tr w:rsidR="00BB04EC" w14:paraId="5E706AFA" w14:textId="77777777" w:rsidTr="00157F5D">
      <w:trPr>
        <w:trHeight w:val="328"/>
      </w:trPr>
      <w:tc>
        <w:tcPr>
          <w:tcW w:w="5156" w:type="dxa"/>
          <w:vMerge/>
        </w:tcPr>
        <w:p w14:paraId="3963FB48" w14:textId="77777777" w:rsidR="00BB04EC" w:rsidRPr="00BB04EC" w:rsidRDefault="00BB04EC" w:rsidP="00651E65">
          <w:pPr>
            <w:pStyle w:val="Yltunniste"/>
          </w:pPr>
        </w:p>
      </w:tc>
      <w:tc>
        <w:tcPr>
          <w:tcW w:w="2616" w:type="dxa"/>
        </w:tcPr>
        <w:p w14:paraId="4BABCE46" w14:textId="45323888" w:rsidR="00BB04EC" w:rsidRPr="00BB04EC" w:rsidRDefault="00157F5D" w:rsidP="00651E65">
          <w:pPr>
            <w:pStyle w:val="Yltunniste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4158403" wp14:editId="77BBEE35">
                <wp:simplePos x="0" y="0"/>
                <wp:positionH relativeFrom="column">
                  <wp:posOffset>-279400</wp:posOffset>
                </wp:positionH>
                <wp:positionV relativeFrom="paragraph">
                  <wp:posOffset>-696596</wp:posOffset>
                </wp:positionV>
                <wp:extent cx="1123950" cy="1532659"/>
                <wp:effectExtent l="0" t="0" r="0" b="0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4887" cy="15339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67" w:type="dxa"/>
          <w:gridSpan w:val="2"/>
        </w:tcPr>
        <w:p w14:paraId="19153A75" w14:textId="77777777" w:rsidR="00BB04EC" w:rsidRPr="00BB04EC" w:rsidRDefault="00BB04EC" w:rsidP="00651E65">
          <w:pPr>
            <w:pStyle w:val="Yltunniste"/>
          </w:pPr>
        </w:p>
      </w:tc>
    </w:tr>
    <w:tr w:rsidR="00110DBB" w14:paraId="3369896B" w14:textId="77777777" w:rsidTr="00157F5D">
      <w:trPr>
        <w:trHeight w:val="733"/>
      </w:trPr>
      <w:tc>
        <w:tcPr>
          <w:tcW w:w="5156" w:type="dxa"/>
          <w:vMerge/>
        </w:tcPr>
        <w:p w14:paraId="19C4D5CF" w14:textId="77777777" w:rsidR="00110DBB" w:rsidRPr="00BB04EC" w:rsidRDefault="00110DBB" w:rsidP="00651E65">
          <w:pPr>
            <w:pStyle w:val="Yltunniste"/>
          </w:pPr>
        </w:p>
      </w:tc>
      <w:tc>
        <w:tcPr>
          <w:tcW w:w="2616" w:type="dxa"/>
        </w:tcPr>
        <w:p w14:paraId="2F4B29A3" w14:textId="77777777" w:rsidR="00110DBB" w:rsidRPr="00BB04EC" w:rsidRDefault="00110DBB" w:rsidP="00651E65">
          <w:pPr>
            <w:pStyle w:val="Yltunniste"/>
          </w:pPr>
        </w:p>
      </w:tc>
      <w:tc>
        <w:tcPr>
          <w:tcW w:w="2167" w:type="dxa"/>
          <w:gridSpan w:val="2"/>
        </w:tcPr>
        <w:p w14:paraId="718917F8" w14:textId="77777777" w:rsidR="00110DBB" w:rsidRPr="00BB04EC" w:rsidRDefault="00110DBB" w:rsidP="00651E65">
          <w:pPr>
            <w:pStyle w:val="Yltunniste"/>
          </w:pPr>
        </w:p>
      </w:tc>
    </w:tr>
    <w:tr w:rsidR="00110DBB" w14:paraId="70C85B2F" w14:textId="77777777" w:rsidTr="00157F5D">
      <w:trPr>
        <w:trHeight w:val="303"/>
      </w:trPr>
      <w:tc>
        <w:tcPr>
          <w:tcW w:w="5156" w:type="dxa"/>
        </w:tcPr>
        <w:p w14:paraId="7D7C46A0" w14:textId="77777777" w:rsidR="00110DBB" w:rsidRDefault="00110DBB" w:rsidP="00651E65">
          <w:pPr>
            <w:pStyle w:val="Yltunniste"/>
          </w:pPr>
        </w:p>
        <w:p w14:paraId="1143C877" w14:textId="77777777" w:rsidR="00157F5D" w:rsidRDefault="00157F5D" w:rsidP="00651E65">
          <w:pPr>
            <w:pStyle w:val="Yltunniste"/>
          </w:pPr>
        </w:p>
        <w:p w14:paraId="6AF971D3" w14:textId="77777777" w:rsidR="00157F5D" w:rsidRDefault="00157F5D" w:rsidP="00651E65">
          <w:pPr>
            <w:pStyle w:val="Yltunniste"/>
          </w:pPr>
        </w:p>
        <w:p w14:paraId="72C99F51" w14:textId="1532AF72" w:rsidR="00157F5D" w:rsidRPr="00157F5D" w:rsidRDefault="00157F5D" w:rsidP="00651E65">
          <w:pPr>
            <w:pStyle w:val="Yltunniste"/>
            <w:rPr>
              <w:b/>
              <w:bCs/>
              <w:sz w:val="32"/>
              <w:szCs w:val="32"/>
            </w:rPr>
          </w:pPr>
          <w:r w:rsidRPr="00157F5D">
            <w:rPr>
              <w:b/>
              <w:bCs/>
              <w:sz w:val="32"/>
              <w:szCs w:val="32"/>
            </w:rPr>
            <w:t>VIIKKOTIEDOTE</w:t>
          </w:r>
        </w:p>
      </w:tc>
      <w:tc>
        <w:tcPr>
          <w:tcW w:w="2616" w:type="dxa"/>
        </w:tcPr>
        <w:p w14:paraId="3BF1D146" w14:textId="77777777" w:rsidR="00110DBB" w:rsidRPr="00BB04EC" w:rsidRDefault="00110DBB" w:rsidP="00651E65">
          <w:pPr>
            <w:pStyle w:val="Yltunniste"/>
          </w:pPr>
        </w:p>
      </w:tc>
      <w:tc>
        <w:tcPr>
          <w:tcW w:w="2167" w:type="dxa"/>
          <w:gridSpan w:val="2"/>
        </w:tcPr>
        <w:p w14:paraId="61987BAE" w14:textId="77777777" w:rsidR="00110DBB" w:rsidRDefault="00110DBB" w:rsidP="00651E65">
          <w:pPr>
            <w:pStyle w:val="Yltunniste"/>
          </w:pPr>
        </w:p>
        <w:p w14:paraId="393021A7" w14:textId="77777777" w:rsidR="00157F5D" w:rsidRDefault="00157F5D" w:rsidP="00651E65">
          <w:pPr>
            <w:pStyle w:val="Yltunniste"/>
          </w:pPr>
        </w:p>
        <w:p w14:paraId="6B70FEB4" w14:textId="77777777" w:rsidR="00157F5D" w:rsidRDefault="00157F5D" w:rsidP="00651E65">
          <w:pPr>
            <w:pStyle w:val="Yltunniste"/>
          </w:pPr>
        </w:p>
        <w:p w14:paraId="46F6452B" w14:textId="55B0671F" w:rsidR="00157F5D" w:rsidRPr="00BB04EC" w:rsidRDefault="00157F5D" w:rsidP="00651E65">
          <w:pPr>
            <w:pStyle w:val="Yltunniste"/>
          </w:pPr>
        </w:p>
      </w:tc>
    </w:tr>
    <w:tr w:rsidR="00110DBB" w14:paraId="287361A7" w14:textId="77777777" w:rsidTr="00157F5D">
      <w:trPr>
        <w:trHeight w:val="303"/>
      </w:trPr>
      <w:tc>
        <w:tcPr>
          <w:tcW w:w="5156" w:type="dxa"/>
        </w:tcPr>
        <w:p w14:paraId="515F0EBD" w14:textId="5E18849B" w:rsidR="00110DBB" w:rsidRPr="00BB04EC" w:rsidRDefault="00110DBB" w:rsidP="00651E65">
          <w:pPr>
            <w:pStyle w:val="Yltunniste"/>
          </w:pPr>
        </w:p>
      </w:tc>
      <w:sdt>
        <w:sdtPr>
          <w:alias w:val="Publish Date"/>
          <w:tag w:val=""/>
          <w:id w:val="-1038201710"/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2616" w:type="dxa"/>
            </w:tcPr>
            <w:p w14:paraId="46C53B75" w14:textId="330A0C89" w:rsidR="00110DBB" w:rsidRPr="00BB04EC" w:rsidRDefault="00BA5223" w:rsidP="00651E65">
              <w:pPr>
                <w:pStyle w:val="Yltunniste"/>
              </w:pPr>
              <w:r>
                <w:t xml:space="preserve">     </w:t>
              </w:r>
            </w:p>
          </w:tc>
        </w:sdtContent>
      </w:sdt>
      <w:sdt>
        <w:sdtPr>
          <w:id w:val="1124742766"/>
          <w:dropDownList>
            <w:listItem w:displayText=" " w:value="_tyhjä"/>
            <w:listItem w:displayText="Julkinen" w:value="Julkinen"/>
            <w:listItem w:displayText="Sisäinen" w:value="Sisäinen"/>
            <w:listItem w:displayText="Luottamuksellinen" w:value="Luottamuksellinen"/>
            <w:listItem w:displayText="Salainen" w:value="Salainen"/>
          </w:dropDownList>
        </w:sdtPr>
        <w:sdtEndPr/>
        <w:sdtContent>
          <w:tc>
            <w:tcPr>
              <w:tcW w:w="2167" w:type="dxa"/>
              <w:gridSpan w:val="2"/>
            </w:tcPr>
            <w:p w14:paraId="1786C655" w14:textId="7113EF16" w:rsidR="00110DBB" w:rsidRPr="00BB04EC" w:rsidRDefault="007A7295" w:rsidP="00651E65">
              <w:pPr>
                <w:pStyle w:val="Yltunniste"/>
              </w:pPr>
              <w:r>
                <w:t xml:space="preserve"> </w:t>
              </w:r>
            </w:p>
          </w:tc>
        </w:sdtContent>
      </w:sdt>
    </w:tr>
  </w:tbl>
  <w:p w14:paraId="6D76150A" w14:textId="77777777" w:rsidR="00BB04EC" w:rsidRDefault="00BB04EC" w:rsidP="00BB04E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C9AE8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D6A3D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493F5D"/>
    <w:multiLevelType w:val="multilevel"/>
    <w:tmpl w:val="94BEDB14"/>
    <w:numStyleLink w:val="Bullets"/>
  </w:abstractNum>
  <w:abstractNum w:abstractNumId="3" w15:restartNumberingAfterBreak="0">
    <w:nsid w:val="0DE54E96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6E2473"/>
    <w:multiLevelType w:val="multilevel"/>
    <w:tmpl w:val="A6DCF986"/>
    <w:numStyleLink w:val="Headingnumbers"/>
  </w:abstractNum>
  <w:abstractNum w:abstractNumId="5" w15:restartNumberingAfterBreak="0">
    <w:nsid w:val="21F146B1"/>
    <w:multiLevelType w:val="multilevel"/>
    <w:tmpl w:val="BA32A5D0"/>
    <w:styleLink w:val="Numberlist"/>
    <w:lvl w:ilvl="0">
      <w:start w:val="1"/>
      <w:numFmt w:val="decimal"/>
      <w:pStyle w:val="Numeroituluettelo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abstractNum w:abstractNumId="6" w15:restartNumberingAfterBreak="0">
    <w:nsid w:val="263C13CC"/>
    <w:multiLevelType w:val="multilevel"/>
    <w:tmpl w:val="A6DCF986"/>
    <w:numStyleLink w:val="Headingnumbers"/>
  </w:abstractNum>
  <w:abstractNum w:abstractNumId="7" w15:restartNumberingAfterBreak="0">
    <w:nsid w:val="34E45E45"/>
    <w:multiLevelType w:val="hybridMultilevel"/>
    <w:tmpl w:val="142AF28C"/>
    <w:lvl w:ilvl="0" w:tplc="3788C6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F59E3"/>
    <w:multiLevelType w:val="multilevel"/>
    <w:tmpl w:val="A6DCF986"/>
    <w:styleLink w:val="Headingnumbers"/>
    <w:lvl w:ilvl="0">
      <w:start w:val="1"/>
      <w:numFmt w:val="decimal"/>
      <w:pStyle w:val="Otsikko1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276" w:hanging="1276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559" w:hanging="1559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843" w:hanging="1843"/>
      </w:pPr>
      <w:rPr>
        <w:rFonts w:hint="default"/>
      </w:rPr>
    </w:lvl>
  </w:abstractNum>
  <w:abstractNum w:abstractNumId="9" w15:restartNumberingAfterBreak="0">
    <w:nsid w:val="51A61119"/>
    <w:multiLevelType w:val="hybridMultilevel"/>
    <w:tmpl w:val="37062F6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F1DD8"/>
    <w:multiLevelType w:val="multilevel"/>
    <w:tmpl w:val="94BEDB14"/>
    <w:styleLink w:val="Bullets"/>
    <w:lvl w:ilvl="0">
      <w:start w:val="1"/>
      <w:numFmt w:val="bullet"/>
      <w:pStyle w:val="Merkittyluettelo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abstractNum w:abstractNumId="11" w15:restartNumberingAfterBreak="0">
    <w:nsid w:val="77A53756"/>
    <w:multiLevelType w:val="hybridMultilevel"/>
    <w:tmpl w:val="3D0C62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2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4"/>
  </w:num>
  <w:num w:numId="10">
    <w:abstractNumId w:val="7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95"/>
    <w:rsid w:val="00071422"/>
    <w:rsid w:val="00086287"/>
    <w:rsid w:val="00097AC5"/>
    <w:rsid w:val="000B0903"/>
    <w:rsid w:val="000C0294"/>
    <w:rsid w:val="000E4BFE"/>
    <w:rsid w:val="000F6339"/>
    <w:rsid w:val="001012DB"/>
    <w:rsid w:val="00110DBB"/>
    <w:rsid w:val="001123CD"/>
    <w:rsid w:val="00124024"/>
    <w:rsid w:val="00130291"/>
    <w:rsid w:val="00157F5D"/>
    <w:rsid w:val="00176D24"/>
    <w:rsid w:val="001A7FC4"/>
    <w:rsid w:val="001B2C32"/>
    <w:rsid w:val="001B5289"/>
    <w:rsid w:val="00200D33"/>
    <w:rsid w:val="0021137B"/>
    <w:rsid w:val="00212FFF"/>
    <w:rsid w:val="00214733"/>
    <w:rsid w:val="0023192E"/>
    <w:rsid w:val="00241BEA"/>
    <w:rsid w:val="00244A49"/>
    <w:rsid w:val="00284D35"/>
    <w:rsid w:val="0029440B"/>
    <w:rsid w:val="00295214"/>
    <w:rsid w:val="002A33A9"/>
    <w:rsid w:val="002B7B35"/>
    <w:rsid w:val="002E5638"/>
    <w:rsid w:val="003073DF"/>
    <w:rsid w:val="0034485C"/>
    <w:rsid w:val="00374559"/>
    <w:rsid w:val="00374E14"/>
    <w:rsid w:val="003930BB"/>
    <w:rsid w:val="003953A7"/>
    <w:rsid w:val="00396504"/>
    <w:rsid w:val="003A4784"/>
    <w:rsid w:val="003A543F"/>
    <w:rsid w:val="003C2DCF"/>
    <w:rsid w:val="003F353D"/>
    <w:rsid w:val="003F386E"/>
    <w:rsid w:val="00402EE4"/>
    <w:rsid w:val="004036FD"/>
    <w:rsid w:val="0042200C"/>
    <w:rsid w:val="00425C59"/>
    <w:rsid w:val="004420A0"/>
    <w:rsid w:val="00477F0A"/>
    <w:rsid w:val="004A6B7E"/>
    <w:rsid w:val="004C2792"/>
    <w:rsid w:val="004F1BDB"/>
    <w:rsid w:val="00512CB3"/>
    <w:rsid w:val="00530692"/>
    <w:rsid w:val="005A0030"/>
    <w:rsid w:val="005A01EA"/>
    <w:rsid w:val="005C5A22"/>
    <w:rsid w:val="005E635D"/>
    <w:rsid w:val="00644945"/>
    <w:rsid w:val="00646726"/>
    <w:rsid w:val="00664578"/>
    <w:rsid w:val="00692C8C"/>
    <w:rsid w:val="00697A90"/>
    <w:rsid w:val="006A7781"/>
    <w:rsid w:val="006C5A54"/>
    <w:rsid w:val="006D5C1C"/>
    <w:rsid w:val="007009E8"/>
    <w:rsid w:val="0070701F"/>
    <w:rsid w:val="007143A1"/>
    <w:rsid w:val="00725195"/>
    <w:rsid w:val="007379ED"/>
    <w:rsid w:val="00761AFE"/>
    <w:rsid w:val="0076300D"/>
    <w:rsid w:val="007A7295"/>
    <w:rsid w:val="007B23E1"/>
    <w:rsid w:val="007D3E2C"/>
    <w:rsid w:val="007D5E14"/>
    <w:rsid w:val="008146D4"/>
    <w:rsid w:val="00846F27"/>
    <w:rsid w:val="008670D9"/>
    <w:rsid w:val="00870258"/>
    <w:rsid w:val="008718E8"/>
    <w:rsid w:val="008C11AA"/>
    <w:rsid w:val="008E1169"/>
    <w:rsid w:val="00905A7B"/>
    <w:rsid w:val="009079B2"/>
    <w:rsid w:val="00910464"/>
    <w:rsid w:val="00913E5A"/>
    <w:rsid w:val="009260FA"/>
    <w:rsid w:val="009402AA"/>
    <w:rsid w:val="0096599C"/>
    <w:rsid w:val="00977318"/>
    <w:rsid w:val="009C1837"/>
    <w:rsid w:val="009E6657"/>
    <w:rsid w:val="00AD2A11"/>
    <w:rsid w:val="00AD7C5E"/>
    <w:rsid w:val="00AE44EC"/>
    <w:rsid w:val="00AF06B7"/>
    <w:rsid w:val="00B202AF"/>
    <w:rsid w:val="00B21CFC"/>
    <w:rsid w:val="00B250CE"/>
    <w:rsid w:val="00B46081"/>
    <w:rsid w:val="00B711E6"/>
    <w:rsid w:val="00B74E46"/>
    <w:rsid w:val="00B949EE"/>
    <w:rsid w:val="00BA5223"/>
    <w:rsid w:val="00BB04EC"/>
    <w:rsid w:val="00C039DF"/>
    <w:rsid w:val="00C34D3F"/>
    <w:rsid w:val="00C50FDF"/>
    <w:rsid w:val="00C73B35"/>
    <w:rsid w:val="00CA2D8D"/>
    <w:rsid w:val="00CA7129"/>
    <w:rsid w:val="00CC5B0B"/>
    <w:rsid w:val="00D0122D"/>
    <w:rsid w:val="00D36AD5"/>
    <w:rsid w:val="00D52E04"/>
    <w:rsid w:val="00D671F8"/>
    <w:rsid w:val="00D67453"/>
    <w:rsid w:val="00D76BAE"/>
    <w:rsid w:val="00E2139C"/>
    <w:rsid w:val="00E419AD"/>
    <w:rsid w:val="00E83107"/>
    <w:rsid w:val="00E94870"/>
    <w:rsid w:val="00EB4A37"/>
    <w:rsid w:val="00EB66F2"/>
    <w:rsid w:val="00EC1D65"/>
    <w:rsid w:val="00F143D8"/>
    <w:rsid w:val="00F14A30"/>
    <w:rsid w:val="00F27FB6"/>
    <w:rsid w:val="00F82D30"/>
    <w:rsid w:val="00FA28D1"/>
    <w:rsid w:val="00FC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E542F"/>
  <w15:chartTrackingRefBased/>
  <w15:docId w15:val="{D1BDA0BC-AF75-4612-B47C-1BD4276F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  <w:rsid w:val="003F353D"/>
    <w:pPr>
      <w:spacing w:after="0" w:line="240" w:lineRule="auto"/>
    </w:pPr>
    <w:rPr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B66F2"/>
    <w:pPr>
      <w:keepNext/>
      <w:keepLines/>
      <w:numPr>
        <w:numId w:val="9"/>
      </w:numPr>
      <w:spacing w:after="20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EB66F2"/>
    <w:pPr>
      <w:keepNext/>
      <w:keepLines/>
      <w:numPr>
        <w:ilvl w:val="1"/>
        <w:numId w:val="9"/>
      </w:numPr>
      <w:spacing w:after="20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EB66F2"/>
    <w:pPr>
      <w:keepNext/>
      <w:keepLines/>
      <w:numPr>
        <w:ilvl w:val="2"/>
        <w:numId w:val="9"/>
      </w:numPr>
      <w:spacing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Otsikko4">
    <w:name w:val="heading 4"/>
    <w:basedOn w:val="Normaali"/>
    <w:next w:val="Leipteksti"/>
    <w:link w:val="Otsikko4Char"/>
    <w:uiPriority w:val="9"/>
    <w:rsid w:val="00EB66F2"/>
    <w:pPr>
      <w:keepNext/>
      <w:keepLines/>
      <w:numPr>
        <w:ilvl w:val="3"/>
        <w:numId w:val="9"/>
      </w:numPr>
      <w:spacing w:after="20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EB66F2"/>
    <w:pPr>
      <w:keepNext/>
      <w:keepLines/>
      <w:numPr>
        <w:ilvl w:val="4"/>
        <w:numId w:val="9"/>
      </w:numPr>
      <w:spacing w:after="200"/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EB66F2"/>
    <w:pPr>
      <w:keepNext/>
      <w:keepLines/>
      <w:numPr>
        <w:ilvl w:val="5"/>
        <w:numId w:val="9"/>
      </w:numPr>
      <w:spacing w:after="200"/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9"/>
    <w:rsid w:val="00EB66F2"/>
    <w:pPr>
      <w:keepNext/>
      <w:keepLines/>
      <w:numPr>
        <w:ilvl w:val="6"/>
        <w:numId w:val="9"/>
      </w:numPr>
      <w:spacing w:after="20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EB66F2"/>
    <w:pPr>
      <w:keepNext/>
      <w:keepLines/>
      <w:numPr>
        <w:ilvl w:val="7"/>
        <w:numId w:val="9"/>
      </w:numPr>
      <w:spacing w:after="20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9"/>
    <w:rsid w:val="00EB66F2"/>
    <w:pPr>
      <w:keepNext/>
      <w:keepLines/>
      <w:numPr>
        <w:ilvl w:val="8"/>
        <w:numId w:val="9"/>
      </w:numPr>
      <w:spacing w:after="200"/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7"/>
    <w:qFormat/>
    <w:rsid w:val="005E635D"/>
    <w:pPr>
      <w:spacing w:after="280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OtsikkoChar">
    <w:name w:val="Otsikko Char"/>
    <w:basedOn w:val="Kappaleenoletusfontti"/>
    <w:link w:val="Otsikko"/>
    <w:uiPriority w:val="7"/>
    <w:rsid w:val="003F353D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styleId="Alaotsikko">
    <w:name w:val="Subtitle"/>
    <w:basedOn w:val="Normaali"/>
    <w:next w:val="Leipteksti"/>
    <w:link w:val="AlaotsikkoChar"/>
    <w:uiPriority w:val="8"/>
    <w:qFormat/>
    <w:rsid w:val="00110DBB"/>
    <w:pPr>
      <w:numPr>
        <w:ilvl w:val="1"/>
      </w:numPr>
      <w:spacing w:after="200"/>
    </w:pPr>
    <w:rPr>
      <w:rFonts w:eastAsiaTheme="minorEastAsia"/>
      <w:b/>
      <w:sz w:val="24"/>
    </w:rPr>
  </w:style>
  <w:style w:type="character" w:customStyle="1" w:styleId="AlaotsikkoChar">
    <w:name w:val="Alaotsikko Char"/>
    <w:basedOn w:val="Kappaleenoletusfontti"/>
    <w:link w:val="Alaotsikko"/>
    <w:uiPriority w:val="8"/>
    <w:rsid w:val="003F353D"/>
    <w:rPr>
      <w:rFonts w:eastAsiaTheme="minorEastAsia"/>
      <w:b/>
      <w:sz w:val="24"/>
    </w:rPr>
  </w:style>
  <w:style w:type="paragraph" w:styleId="Yltunniste">
    <w:name w:val="header"/>
    <w:basedOn w:val="Normaali"/>
    <w:link w:val="YltunnisteChar"/>
    <w:uiPriority w:val="99"/>
    <w:rsid w:val="00110DBB"/>
    <w:rPr>
      <w:sz w:val="16"/>
    </w:rPr>
  </w:style>
  <w:style w:type="character" w:customStyle="1" w:styleId="YltunnisteChar">
    <w:name w:val="Ylätunniste Char"/>
    <w:basedOn w:val="Kappaleenoletusfontti"/>
    <w:link w:val="Yltunniste"/>
    <w:uiPriority w:val="99"/>
    <w:rsid w:val="00110DBB"/>
    <w:rPr>
      <w:sz w:val="16"/>
    </w:rPr>
  </w:style>
  <w:style w:type="paragraph" w:styleId="Alatunniste">
    <w:name w:val="footer"/>
    <w:basedOn w:val="Normaali"/>
    <w:link w:val="AlatunnisteChar"/>
    <w:uiPriority w:val="99"/>
    <w:rsid w:val="005E635D"/>
    <w:pPr>
      <w:tabs>
        <w:tab w:val="center" w:pos="4513"/>
        <w:tab w:val="right" w:pos="9026"/>
      </w:tabs>
    </w:pPr>
    <w:rPr>
      <w:rFonts w:ascii="Segoe UI" w:hAnsi="Segoe UI"/>
      <w:color w:val="414141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E635D"/>
    <w:rPr>
      <w:rFonts w:ascii="Segoe UI" w:hAnsi="Segoe UI"/>
      <w:color w:val="414141"/>
      <w:sz w:val="20"/>
    </w:rPr>
  </w:style>
  <w:style w:type="table" w:styleId="TaulukkoRuudukko">
    <w:name w:val="Table Grid"/>
    <w:basedOn w:val="Normaalitaulukko"/>
    <w:uiPriority w:val="39"/>
    <w:rsid w:val="00BB0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borders">
    <w:name w:val="No borders"/>
    <w:basedOn w:val="Normaalitaulukko"/>
    <w:uiPriority w:val="99"/>
    <w:rsid w:val="00BB04EC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Paikkamerkkiteksti">
    <w:name w:val="Placeholder Text"/>
    <w:basedOn w:val="Kappaleenoletusfontti"/>
    <w:uiPriority w:val="99"/>
    <w:rsid w:val="00BB04EC"/>
    <w:rPr>
      <w:color w:val="auto"/>
    </w:rPr>
  </w:style>
  <w:style w:type="paragraph" w:styleId="Leipteksti">
    <w:name w:val="Body Text"/>
    <w:basedOn w:val="Normaali"/>
    <w:link w:val="LeiptekstiChar"/>
    <w:uiPriority w:val="1"/>
    <w:qFormat/>
    <w:rsid w:val="00110DBB"/>
    <w:pPr>
      <w:spacing w:after="200"/>
    </w:pPr>
  </w:style>
  <w:style w:type="character" w:customStyle="1" w:styleId="LeiptekstiChar">
    <w:name w:val="Leipäteksti Char"/>
    <w:basedOn w:val="Kappaleenoletusfontti"/>
    <w:link w:val="Leipteksti"/>
    <w:uiPriority w:val="1"/>
    <w:rsid w:val="00110DBB"/>
    <w:rPr>
      <w:sz w:val="20"/>
    </w:rPr>
  </w:style>
  <w:style w:type="character" w:customStyle="1" w:styleId="Otsikko1Char">
    <w:name w:val="Otsikko 1 Char"/>
    <w:basedOn w:val="Kappaleenoletusfontti"/>
    <w:link w:val="Otsikko1"/>
    <w:uiPriority w:val="9"/>
    <w:rsid w:val="00110DB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10DB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110DBB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6Char">
    <w:name w:val="Otsikko 6 Char"/>
    <w:basedOn w:val="Kappaleenoletusfontti"/>
    <w:link w:val="Otsikko6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7Char">
    <w:name w:val="Otsikko 7 Char"/>
    <w:basedOn w:val="Kappaleenoletusfontti"/>
    <w:link w:val="Otsikko7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8Char">
    <w:name w:val="Otsikko 8 Char"/>
    <w:basedOn w:val="Kappaleenoletusfontti"/>
    <w:link w:val="Otsikko8"/>
    <w:uiPriority w:val="9"/>
    <w:rsid w:val="00110DBB"/>
    <w:rPr>
      <w:rFonts w:asciiTheme="majorHAnsi" w:eastAsiaTheme="majorEastAsia" w:hAnsiTheme="majorHAnsi" w:cstheme="majorBidi"/>
      <w:b/>
      <w:sz w:val="20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rsid w:val="00110DBB"/>
    <w:rPr>
      <w:rFonts w:asciiTheme="majorHAnsi" w:eastAsiaTheme="majorEastAsia" w:hAnsiTheme="majorHAnsi" w:cstheme="majorBidi"/>
      <w:b/>
      <w:iCs/>
      <w:sz w:val="20"/>
      <w:szCs w:val="21"/>
    </w:rPr>
  </w:style>
  <w:style w:type="paragraph" w:styleId="Merkittyluettelo">
    <w:name w:val="List Bullet"/>
    <w:basedOn w:val="Normaali"/>
    <w:uiPriority w:val="99"/>
    <w:qFormat/>
    <w:rsid w:val="004A6B7E"/>
    <w:pPr>
      <w:numPr>
        <w:numId w:val="3"/>
      </w:numPr>
      <w:spacing w:after="200"/>
      <w:contextualSpacing/>
    </w:pPr>
  </w:style>
  <w:style w:type="paragraph" w:styleId="Numeroituluettelo">
    <w:name w:val="List Number"/>
    <w:basedOn w:val="Normaali"/>
    <w:uiPriority w:val="99"/>
    <w:qFormat/>
    <w:rsid w:val="00110DBB"/>
    <w:pPr>
      <w:numPr>
        <w:numId w:val="5"/>
      </w:numPr>
      <w:spacing w:after="200"/>
      <w:contextualSpacing/>
    </w:pPr>
  </w:style>
  <w:style w:type="numbering" w:customStyle="1" w:styleId="Bullets">
    <w:name w:val="Bullets"/>
    <w:uiPriority w:val="99"/>
    <w:rsid w:val="004A6B7E"/>
    <w:pPr>
      <w:numPr>
        <w:numId w:val="3"/>
      </w:numPr>
    </w:pPr>
  </w:style>
  <w:style w:type="numbering" w:customStyle="1" w:styleId="Numberlist">
    <w:name w:val="Number list"/>
    <w:uiPriority w:val="99"/>
    <w:rsid w:val="00200D33"/>
    <w:pPr>
      <w:numPr>
        <w:numId w:val="5"/>
      </w:numPr>
    </w:pPr>
  </w:style>
  <w:style w:type="paragraph" w:styleId="Lhdeluettelonotsikko">
    <w:name w:val="toa heading"/>
    <w:basedOn w:val="Normaali"/>
    <w:next w:val="Normaali"/>
    <w:uiPriority w:val="99"/>
    <w:semiHidden/>
    <w:rsid w:val="00C50FDF"/>
    <w:pPr>
      <w:spacing w:after="2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lysluettelonotsikko">
    <w:name w:val="TOC Heading"/>
    <w:basedOn w:val="Normaali"/>
    <w:next w:val="Normaali"/>
    <w:uiPriority w:val="39"/>
    <w:rsid w:val="00C50FDF"/>
    <w:pPr>
      <w:spacing w:after="280"/>
    </w:pPr>
    <w:rPr>
      <w:rFonts w:asciiTheme="majorHAnsi" w:eastAsiaTheme="majorEastAsia" w:hAnsiTheme="majorHAnsi" w:cstheme="majorBidi"/>
      <w:b/>
      <w:sz w:val="28"/>
      <w:szCs w:val="32"/>
    </w:rPr>
  </w:style>
  <w:style w:type="numbering" w:customStyle="1" w:styleId="Headingnumbers">
    <w:name w:val="Heading numbers"/>
    <w:uiPriority w:val="99"/>
    <w:rsid w:val="00EB66F2"/>
    <w:pPr>
      <w:numPr>
        <w:numId w:val="7"/>
      </w:numPr>
    </w:pPr>
  </w:style>
  <w:style w:type="paragraph" w:styleId="Luettelokappale">
    <w:name w:val="List Paragraph"/>
    <w:basedOn w:val="Normaali"/>
    <w:uiPriority w:val="34"/>
    <w:semiHidden/>
    <w:qFormat/>
    <w:rsid w:val="00E2139C"/>
    <w:pPr>
      <w:ind w:left="720"/>
      <w:contextualSpacing/>
    </w:pPr>
  </w:style>
  <w:style w:type="paragraph" w:styleId="Sisluet1">
    <w:name w:val="toc 1"/>
    <w:basedOn w:val="Normaali"/>
    <w:next w:val="Normaali"/>
    <w:autoRedefine/>
    <w:uiPriority w:val="39"/>
    <w:rsid w:val="003F353D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3F353D"/>
    <w:pPr>
      <w:spacing w:after="100"/>
      <w:ind w:left="200"/>
    </w:pPr>
  </w:style>
  <w:style w:type="paragraph" w:styleId="Sisluet3">
    <w:name w:val="toc 3"/>
    <w:basedOn w:val="Normaali"/>
    <w:next w:val="Normaali"/>
    <w:autoRedefine/>
    <w:uiPriority w:val="39"/>
    <w:rsid w:val="003F353D"/>
    <w:pPr>
      <w:spacing w:after="100"/>
      <w:ind w:left="400"/>
    </w:pPr>
  </w:style>
  <w:style w:type="character" w:styleId="Hyperlinkki">
    <w:name w:val="Hyperlink"/>
    <w:basedOn w:val="Kappaleenoletusfontti"/>
    <w:uiPriority w:val="99"/>
    <w:unhideWhenUsed/>
    <w:rsid w:val="003F353D"/>
    <w:rPr>
      <w:color w:val="413C74" w:themeColor="hyperlink"/>
      <w:u w:val="single"/>
    </w:rPr>
  </w:style>
  <w:style w:type="character" w:customStyle="1" w:styleId="ruuploadprogress">
    <w:name w:val="ruuploadprogress"/>
    <w:basedOn w:val="Kappaleenoletusfontti"/>
    <w:rsid w:val="00AD7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ronkim\OneDrive%20-%20Lapti%20Group%20Oy\Tiedostot\Lapti%20dokumenttipohjat\Lapti_word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B4D0AA607A4AB6A8F2804E96CD09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103A702-8510-44B4-B698-B7A4F045A353}"/>
      </w:docPartPr>
      <w:docPartBody>
        <w:p w:rsidR="002E5BC5" w:rsidRDefault="002E5BC5">
          <w:pPr>
            <w:pStyle w:val="99B4D0AA607A4AB6A8F2804E96CD0941"/>
          </w:pPr>
          <w:r w:rsidRPr="00D94337">
            <w:rPr>
              <w:rStyle w:val="Paikkamerkkiteksti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C5"/>
    <w:rsid w:val="00041721"/>
    <w:rsid w:val="002E5BC5"/>
    <w:rsid w:val="008D0102"/>
    <w:rsid w:val="009F5874"/>
    <w:rsid w:val="00D54352"/>
    <w:rsid w:val="00E5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rPr>
      <w:color w:val="auto"/>
    </w:rPr>
  </w:style>
  <w:style w:type="paragraph" w:customStyle="1" w:styleId="99B4D0AA607A4AB6A8F2804E96CD0941">
    <w:name w:val="99B4D0AA607A4AB6A8F2804E96CD0941"/>
  </w:style>
  <w:style w:type="paragraph" w:styleId="Leipteksti">
    <w:name w:val="Body Text"/>
    <w:basedOn w:val="Normaali"/>
    <w:link w:val="LeiptekstiChar"/>
    <w:uiPriority w:val="1"/>
    <w:qFormat/>
    <w:pPr>
      <w:spacing w:after="200" w:line="240" w:lineRule="auto"/>
    </w:pPr>
    <w:rPr>
      <w:rFonts w:eastAsiaTheme="minorHAnsi"/>
      <w:sz w:val="20"/>
      <w:lang w:eastAsia="en-US"/>
    </w:rPr>
  </w:style>
  <w:style w:type="character" w:customStyle="1" w:styleId="LeiptekstiChar">
    <w:name w:val="Leipäteksti Char"/>
    <w:basedOn w:val="Kappaleenoletusfontti"/>
    <w:link w:val="Leipteksti"/>
    <w:uiPriority w:val="1"/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pti">
  <a:themeElements>
    <a:clrScheme name="Lapti">
      <a:dk1>
        <a:sysClr val="windowText" lastClr="000000"/>
      </a:dk1>
      <a:lt1>
        <a:sysClr val="window" lastClr="FFFFFF"/>
      </a:lt1>
      <a:dk2>
        <a:srgbClr val="AE002B"/>
      </a:dk2>
      <a:lt2>
        <a:srgbClr val="9A9A9A"/>
      </a:lt2>
      <a:accent1>
        <a:srgbClr val="AE002B"/>
      </a:accent1>
      <a:accent2>
        <a:srgbClr val="9A9A9A"/>
      </a:accent2>
      <a:accent3>
        <a:srgbClr val="20746D"/>
      </a:accent3>
      <a:accent4>
        <a:srgbClr val="2F2F2F"/>
      </a:accent4>
      <a:accent5>
        <a:srgbClr val="413C74"/>
      </a:accent5>
      <a:accent6>
        <a:srgbClr val="FF0013"/>
      </a:accent6>
      <a:hlink>
        <a:srgbClr val="413C74"/>
      </a:hlink>
      <a:folHlink>
        <a:srgbClr val="FF001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solidFill>
            <a:schemeClr val="accent6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apti" id="{A2C2B0A2-4E21-477A-B07B-060D7761DB54}" vid="{FDA9D576-2FC5-4CC6-871A-16EE4C819B1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6137E198C4D474A96307479835056FD" ma:contentTypeVersion="6" ma:contentTypeDescription="Create a new document." ma:contentTypeScope="" ma:versionID="4c7e99b5f2070eb5934a5877ffe83c31">
  <xsd:schema xmlns:xsd="http://www.w3.org/2001/XMLSchema" xmlns:xs="http://www.w3.org/2001/XMLSchema" xmlns:p="http://schemas.microsoft.com/office/2006/metadata/properties" xmlns:ns2="f9e8667d-8c1f-4034-a9aa-57b65deb2998" targetNamespace="http://schemas.microsoft.com/office/2006/metadata/properties" ma:root="true" ma:fieldsID="a6e28296c730310245bf53e80aa5b72f" ns2:_="">
    <xsd:import namespace="f9e8667d-8c1f-4034-a9aa-57b65deb2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8667d-8c1f-4034-a9aa-57b65deb2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Sisältölaji"/>
        <xsd:element ref="dc:title" minOccurs="0" maxOccurs="1" ma:index="3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B3E1F8-61C6-4513-B71C-148C6CB5A6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C4687F-1654-44AD-BAA3-97814CFF17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3113E0-B7DE-4AD3-A141-A1F5AB941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8667d-8c1f-4034-a9aa-57b65deb29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F4F05F-4634-44ED-B7A7-2BE2164E12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Lapti_word_template</Template>
  <TotalTime>1</TotalTime>
  <Pages>2</Pages>
  <Words>105</Words>
  <Characters>858</Characters>
  <Application>Microsoft Office Word</Application>
  <DocSecurity>4</DocSecurity>
  <Lines>7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LUOLA, Savilahden liikunta- ja tapahtumakeskus</vt:lpstr>
      <vt:lpstr/>
    </vt:vector>
  </TitlesOfParts>
  <Company>Lapti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LUOLA, Savilahden liikunta- ja tapahtumakeskus vko 46/2022</dc:title>
  <dc:subject>Viikkotiedote</dc:subject>
  <dc:creator>Kuronen Kimmo</dc:creator>
  <cp:keywords/>
  <dc:description/>
  <cp:lastModifiedBy>Pietikäinen Sanna</cp:lastModifiedBy>
  <cp:revision>2</cp:revision>
  <dcterms:created xsi:type="dcterms:W3CDTF">2022-11-28T07:59:00Z</dcterms:created>
  <dcterms:modified xsi:type="dcterms:W3CDTF">2022-11-28T07:59:00Z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0x01010016137E198C4D474A96307479835056FD</vt:lpwstr>
  </property>
</Properties>
</file>